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1066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8"/>
        <w:gridCol w:w="6716"/>
      </w:tblGrid>
      <w:tr w:rsidR="00DD2896" w14:paraId="09EA8730" w14:textId="77777777" w:rsidTr="008B7B4C">
        <w:trPr>
          <w:cantSplit/>
          <w:trHeight w:hRule="exact" w:val="743"/>
        </w:trPr>
        <w:tc>
          <w:tcPr>
            <w:tcW w:w="10660" w:type="dxa"/>
            <w:gridSpan w:val="2"/>
            <w:vAlign w:val="center"/>
          </w:tcPr>
          <w:p w14:paraId="5A7F8F7B" w14:textId="77777777" w:rsidR="00DD2896" w:rsidRPr="001625C8" w:rsidRDefault="00DD2896" w:rsidP="00D32C78">
            <w:pPr>
              <w:tabs>
                <w:tab w:val="left" w:pos="993"/>
                <w:tab w:val="left" w:pos="4395"/>
                <w:tab w:val="left" w:pos="6379"/>
              </w:tabs>
              <w:jc w:val="left"/>
            </w:pPr>
            <w:r w:rsidRPr="001625C8">
              <w:t>Name</w:t>
            </w:r>
            <w:r>
              <w:t>:</w:t>
            </w:r>
            <w:r w:rsidR="00D32C78">
              <w:tab/>
            </w:r>
            <w:r w:rsidR="005C2040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5C2040">
              <w:rPr>
                <w:b/>
              </w:rPr>
              <w:instrText xml:space="preserve"> FORMTEXT </w:instrText>
            </w:r>
            <w:r w:rsidR="005C2040">
              <w:rPr>
                <w:b/>
              </w:rPr>
            </w:r>
            <w:r w:rsidR="005C2040">
              <w:rPr>
                <w:b/>
              </w:rPr>
              <w:fldChar w:fldCharType="separate"/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</w:rPr>
              <w:fldChar w:fldCharType="end"/>
            </w:r>
            <w:r>
              <w:rPr>
                <w:b/>
              </w:rPr>
              <w:tab/>
            </w:r>
            <w:r w:rsidR="00D32C78">
              <w:t>Professur/Abteilung</w:t>
            </w:r>
            <w:r>
              <w:t>:</w:t>
            </w:r>
            <w:r w:rsidR="00D32C78">
              <w:tab/>
            </w:r>
            <w:r w:rsidR="005C2040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="005C2040">
              <w:rPr>
                <w:b/>
              </w:rPr>
              <w:instrText xml:space="preserve"> FORMTEXT </w:instrText>
            </w:r>
            <w:r w:rsidR="005C2040">
              <w:rPr>
                <w:b/>
              </w:rPr>
            </w:r>
            <w:r w:rsidR="005C2040">
              <w:rPr>
                <w:b/>
              </w:rPr>
              <w:fldChar w:fldCharType="separate"/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</w:rPr>
              <w:fldChar w:fldCharType="end"/>
            </w:r>
          </w:p>
          <w:p w14:paraId="6AB05645" w14:textId="77777777" w:rsidR="00DD2896" w:rsidRDefault="00D32C78" w:rsidP="005C2040">
            <w:pPr>
              <w:tabs>
                <w:tab w:val="left" w:pos="67"/>
                <w:tab w:val="left" w:pos="993"/>
                <w:tab w:val="left" w:pos="4395"/>
                <w:tab w:val="left" w:pos="6379"/>
              </w:tabs>
              <w:jc w:val="left"/>
            </w:pPr>
            <w:r>
              <w:t>Vorname:</w:t>
            </w:r>
            <w:r>
              <w:tab/>
            </w:r>
            <w:r w:rsidR="005C2040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5C2040">
              <w:rPr>
                <w:b/>
              </w:rPr>
              <w:instrText xml:space="preserve"> FORMTEXT </w:instrText>
            </w:r>
            <w:r w:rsidR="005C2040">
              <w:rPr>
                <w:b/>
              </w:rPr>
            </w:r>
            <w:r w:rsidR="005C2040">
              <w:rPr>
                <w:b/>
              </w:rPr>
              <w:fldChar w:fldCharType="separate"/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  <w:noProof/>
              </w:rPr>
              <w:t> </w:t>
            </w:r>
            <w:r w:rsidR="005C2040">
              <w:rPr>
                <w:b/>
              </w:rPr>
              <w:fldChar w:fldCharType="end"/>
            </w:r>
            <w:r w:rsidR="00DD2896">
              <w:rPr>
                <w:b/>
              </w:rPr>
              <w:t xml:space="preserve"> </w:t>
            </w:r>
            <w:r w:rsidR="00DD2896">
              <w:rPr>
                <w:b/>
              </w:rPr>
              <w:tab/>
            </w:r>
            <w:r w:rsidR="00DD2896" w:rsidRPr="00911412">
              <w:t>Vorgesetzte/r:</w:t>
            </w:r>
            <w:r w:rsidR="00DD2896" w:rsidRPr="00DD2896">
              <w:t xml:space="preserve"> </w:t>
            </w:r>
            <w:r>
              <w:tab/>
            </w:r>
            <w:r w:rsidR="005C2040">
              <w:fldChar w:fldCharType="begin">
                <w:ffData>
                  <w:name w:val="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="005C2040">
              <w:instrText xml:space="preserve"> FORMTEXT </w:instrText>
            </w:r>
            <w:r w:rsidR="005C2040">
              <w:fldChar w:fldCharType="separate"/>
            </w:r>
            <w:r w:rsidR="005C2040">
              <w:rPr>
                <w:noProof/>
              </w:rPr>
              <w:t> </w:t>
            </w:r>
            <w:r w:rsidR="005C2040">
              <w:rPr>
                <w:noProof/>
              </w:rPr>
              <w:t> </w:t>
            </w:r>
            <w:r w:rsidR="005C2040">
              <w:rPr>
                <w:noProof/>
              </w:rPr>
              <w:t> </w:t>
            </w:r>
            <w:r w:rsidR="005C2040">
              <w:rPr>
                <w:noProof/>
              </w:rPr>
              <w:t> </w:t>
            </w:r>
            <w:r w:rsidR="005C2040">
              <w:rPr>
                <w:noProof/>
              </w:rPr>
              <w:t> </w:t>
            </w:r>
            <w:r w:rsidR="005C2040">
              <w:fldChar w:fldCharType="end"/>
            </w:r>
          </w:p>
        </w:tc>
      </w:tr>
      <w:tr w:rsidR="00EC5166" w14:paraId="243427D4" w14:textId="77777777" w:rsidTr="008B7B4C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91"/>
        </w:trPr>
        <w:tc>
          <w:tcPr>
            <w:tcW w:w="3828" w:type="dxa"/>
            <w:tcBorders>
              <w:top w:val="single" w:sz="4" w:space="0" w:color="auto"/>
            </w:tcBorders>
            <w:vAlign w:val="center"/>
          </w:tcPr>
          <w:p w14:paraId="0550E20E" w14:textId="77777777" w:rsidR="00EC5166" w:rsidRPr="00E06746" w:rsidRDefault="00F434F0" w:rsidP="009E328E">
            <w:pPr>
              <w:tabs>
                <w:tab w:val="left" w:pos="1418"/>
              </w:tabs>
              <w:jc w:val="left"/>
              <w:rPr>
                <w:b/>
              </w:rPr>
            </w:pPr>
            <w:r w:rsidRPr="009E328E">
              <w:rPr>
                <w:b/>
                <w:sz w:val="22"/>
                <w:szCs w:val="22"/>
              </w:rPr>
              <w:t>Geplante</w:t>
            </w:r>
            <w:r w:rsidR="009E328E" w:rsidRPr="009E328E">
              <w:rPr>
                <w:b/>
                <w:sz w:val="22"/>
                <w:szCs w:val="22"/>
              </w:rPr>
              <w:t xml:space="preserve"> gesamte</w:t>
            </w:r>
            <w:r w:rsidRPr="009E328E">
              <w:rPr>
                <w:b/>
                <w:sz w:val="22"/>
                <w:szCs w:val="22"/>
              </w:rPr>
              <w:t xml:space="preserve"> Abwesenheit</w:t>
            </w:r>
          </w:p>
        </w:tc>
        <w:tc>
          <w:tcPr>
            <w:tcW w:w="6832" w:type="dxa"/>
            <w:tcBorders>
              <w:top w:val="single" w:sz="4" w:space="0" w:color="auto"/>
            </w:tcBorders>
            <w:vAlign w:val="center"/>
          </w:tcPr>
          <w:p w14:paraId="0AFCED9C" w14:textId="46D3EFFB" w:rsidR="00F434F0" w:rsidRPr="00E06746" w:rsidRDefault="001804DF" w:rsidP="00523BB9">
            <w:pPr>
              <w:tabs>
                <w:tab w:val="left" w:pos="67"/>
                <w:tab w:val="left" w:pos="460"/>
                <w:tab w:val="left" w:pos="2018"/>
                <w:tab w:val="left" w:pos="2302"/>
              </w:tabs>
              <w:jc w:val="left"/>
            </w:pPr>
            <w:r w:rsidRPr="00E06746">
              <w:t>von:</w:t>
            </w:r>
            <w:r w:rsidR="009A2BF9" w:rsidRPr="00E06746">
              <w:tab/>
            </w:r>
            <w:r w:rsidRPr="00E06746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5"/>
                    <w:format w:val="dd.MM.yyyy"/>
                  </w:textInput>
                </w:ffData>
              </w:fldChar>
            </w:r>
            <w:r w:rsidRPr="00E06746">
              <w:rPr>
                <w:b/>
              </w:rPr>
              <w:instrText xml:space="preserve"> FORMTEXT </w:instrText>
            </w:r>
            <w:r w:rsidRPr="00E06746">
              <w:rPr>
                <w:b/>
              </w:rPr>
            </w:r>
            <w:r w:rsidRPr="00E06746">
              <w:rPr>
                <w:b/>
              </w:rPr>
              <w:fldChar w:fldCharType="separate"/>
            </w:r>
            <w:r w:rsidR="00131312">
              <w:rPr>
                <w:b/>
              </w:rPr>
              <w:t> </w:t>
            </w:r>
            <w:r w:rsidR="00131312">
              <w:rPr>
                <w:b/>
              </w:rPr>
              <w:t> </w:t>
            </w:r>
            <w:r w:rsidR="00131312">
              <w:rPr>
                <w:b/>
              </w:rPr>
              <w:t> </w:t>
            </w:r>
            <w:r w:rsidR="00131312">
              <w:rPr>
                <w:b/>
              </w:rPr>
              <w:t> </w:t>
            </w:r>
            <w:r w:rsidR="00131312">
              <w:rPr>
                <w:b/>
              </w:rPr>
              <w:t> </w:t>
            </w:r>
            <w:r w:rsidRPr="00E06746">
              <w:rPr>
                <w:b/>
              </w:rPr>
              <w:fldChar w:fldCharType="end"/>
            </w:r>
            <w:r w:rsidRPr="00E06746">
              <w:tab/>
              <w:t xml:space="preserve">bis:  </w:t>
            </w:r>
            <w:r w:rsidRPr="00E06746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1"/>
                    <w:format w:val="dd.MM.yyyy"/>
                  </w:textInput>
                </w:ffData>
              </w:fldChar>
            </w:r>
            <w:r w:rsidRPr="00E06746">
              <w:rPr>
                <w:b/>
              </w:rPr>
              <w:instrText xml:space="preserve"> FORMTEXT </w:instrText>
            </w:r>
            <w:r w:rsidRPr="00E06746">
              <w:rPr>
                <w:b/>
              </w:rPr>
            </w:r>
            <w:r w:rsidRPr="00E06746">
              <w:rPr>
                <w:b/>
              </w:rPr>
              <w:fldChar w:fldCharType="separate"/>
            </w:r>
            <w:r w:rsidRPr="00E06746">
              <w:rPr>
                <w:b/>
                <w:noProof/>
              </w:rPr>
              <w:t> </w:t>
            </w:r>
            <w:r w:rsidRPr="00E06746">
              <w:rPr>
                <w:b/>
                <w:noProof/>
              </w:rPr>
              <w:t> </w:t>
            </w:r>
            <w:r w:rsidRPr="00E06746">
              <w:rPr>
                <w:b/>
                <w:noProof/>
              </w:rPr>
              <w:t> </w:t>
            </w:r>
            <w:r w:rsidRPr="00E06746">
              <w:rPr>
                <w:b/>
                <w:noProof/>
              </w:rPr>
              <w:t> </w:t>
            </w:r>
            <w:r w:rsidRPr="00E06746">
              <w:rPr>
                <w:b/>
                <w:noProof/>
              </w:rPr>
              <w:t> </w:t>
            </w:r>
            <w:r w:rsidRPr="00E06746">
              <w:rPr>
                <w:b/>
              </w:rPr>
              <w:fldChar w:fldCharType="end"/>
            </w:r>
          </w:p>
        </w:tc>
      </w:tr>
      <w:tr w:rsidR="00EC5166" w:rsidRPr="001804DF" w14:paraId="629F8F18" w14:textId="77777777" w:rsidTr="008B7B4C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40"/>
        </w:trPr>
        <w:tc>
          <w:tcPr>
            <w:tcW w:w="3828" w:type="dxa"/>
            <w:vAlign w:val="center"/>
          </w:tcPr>
          <w:p w14:paraId="7FE8C5A8" w14:textId="77777777" w:rsidR="00EC5166" w:rsidRPr="001804DF" w:rsidRDefault="001804DF" w:rsidP="00E06746">
            <w:pPr>
              <w:tabs>
                <w:tab w:val="left" w:pos="2127"/>
              </w:tabs>
              <w:jc w:val="left"/>
            </w:pPr>
            <w:r>
              <w:t>Bezug Ferien</w:t>
            </w:r>
          </w:p>
        </w:tc>
        <w:tc>
          <w:tcPr>
            <w:tcW w:w="6832" w:type="dxa"/>
            <w:vAlign w:val="center"/>
          </w:tcPr>
          <w:p w14:paraId="1FF3AF7A" w14:textId="77777777" w:rsidR="00EC5166" w:rsidRPr="001804DF" w:rsidRDefault="001804DF" w:rsidP="00523BB9">
            <w:pPr>
              <w:tabs>
                <w:tab w:val="left" w:pos="67"/>
                <w:tab w:val="left" w:pos="460"/>
                <w:tab w:val="left" w:pos="2018"/>
                <w:tab w:val="left" w:pos="2302"/>
              </w:tabs>
              <w:jc w:val="left"/>
            </w:pPr>
            <w:r w:rsidRPr="001804DF">
              <w:t>von:</w:t>
            </w:r>
            <w:r w:rsidR="009A2BF9">
              <w:tab/>
            </w:r>
            <w:r w:rsidRPr="001804DF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5"/>
                    <w:format w:val="dd.MM.yyyy"/>
                  </w:textInput>
                </w:ffData>
              </w:fldChar>
            </w:r>
            <w:r w:rsidRPr="001804DF">
              <w:instrText xml:space="preserve"> FORMTEXT </w:instrText>
            </w:r>
            <w:r w:rsidRPr="001804DF">
              <w:fldChar w:fldCharType="separate"/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fldChar w:fldCharType="end"/>
            </w:r>
            <w:r w:rsidRPr="001804DF">
              <w:tab/>
              <w:t xml:space="preserve">bis:  </w:t>
            </w:r>
            <w:r w:rsidRPr="001804DF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1"/>
                    <w:format w:val="dd.MM.yyyy"/>
                  </w:textInput>
                </w:ffData>
              </w:fldChar>
            </w:r>
            <w:r w:rsidRPr="001804DF">
              <w:instrText xml:space="preserve"> FORMTEXT </w:instrText>
            </w:r>
            <w:r w:rsidRPr="001804DF">
              <w:fldChar w:fldCharType="separate"/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fldChar w:fldCharType="end"/>
            </w:r>
          </w:p>
        </w:tc>
      </w:tr>
      <w:tr w:rsidR="001804DF" w14:paraId="3A2FA665" w14:textId="77777777" w:rsidTr="008B7B4C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40"/>
        </w:trPr>
        <w:tc>
          <w:tcPr>
            <w:tcW w:w="3828" w:type="dxa"/>
            <w:vAlign w:val="center"/>
          </w:tcPr>
          <w:p w14:paraId="1E417944" w14:textId="77777777" w:rsidR="001804DF" w:rsidRPr="001804DF" w:rsidRDefault="001804DF" w:rsidP="00E06746">
            <w:pPr>
              <w:tabs>
                <w:tab w:val="left" w:pos="2127"/>
              </w:tabs>
              <w:jc w:val="left"/>
            </w:pPr>
            <w:r>
              <w:t>Bezug Mehrstunden</w:t>
            </w:r>
          </w:p>
        </w:tc>
        <w:tc>
          <w:tcPr>
            <w:tcW w:w="6832" w:type="dxa"/>
            <w:vAlign w:val="center"/>
          </w:tcPr>
          <w:p w14:paraId="50D5EE9C" w14:textId="77777777" w:rsidR="001804DF" w:rsidRPr="001804DF" w:rsidRDefault="001804DF" w:rsidP="00523BB9">
            <w:pPr>
              <w:tabs>
                <w:tab w:val="left" w:pos="67"/>
                <w:tab w:val="left" w:pos="460"/>
                <w:tab w:val="left" w:pos="2018"/>
                <w:tab w:val="left" w:pos="2302"/>
              </w:tabs>
              <w:jc w:val="left"/>
            </w:pPr>
            <w:r w:rsidRPr="001804DF">
              <w:t xml:space="preserve">von: </w:t>
            </w:r>
            <w:r w:rsidR="009A2BF9">
              <w:tab/>
            </w:r>
            <w:r w:rsidRPr="001804DF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5"/>
                    <w:format w:val="dd.MM.yyyy"/>
                  </w:textInput>
                </w:ffData>
              </w:fldChar>
            </w:r>
            <w:r w:rsidRPr="001804DF">
              <w:instrText xml:space="preserve"> FORMTEXT </w:instrText>
            </w:r>
            <w:r w:rsidRPr="001804DF">
              <w:fldChar w:fldCharType="separate"/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fldChar w:fldCharType="end"/>
            </w:r>
            <w:r w:rsidRPr="001804DF">
              <w:tab/>
              <w:t xml:space="preserve">bis:  </w:t>
            </w:r>
            <w:r w:rsidRPr="001804DF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1"/>
                    <w:format w:val="dd.MM.yyyy"/>
                  </w:textInput>
                </w:ffData>
              </w:fldChar>
            </w:r>
            <w:r w:rsidRPr="001804DF">
              <w:instrText xml:space="preserve"> FORMTEXT </w:instrText>
            </w:r>
            <w:r w:rsidRPr="001804DF">
              <w:fldChar w:fldCharType="separate"/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rPr>
                <w:noProof/>
              </w:rPr>
              <w:t> </w:t>
            </w:r>
            <w:r w:rsidRPr="001804DF">
              <w:fldChar w:fldCharType="end"/>
            </w:r>
          </w:p>
        </w:tc>
      </w:tr>
      <w:tr w:rsidR="009A2BF9" w14:paraId="1DBCBACA" w14:textId="77777777" w:rsidTr="008B7B4C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98"/>
        </w:trPr>
        <w:tc>
          <w:tcPr>
            <w:tcW w:w="3828" w:type="dxa"/>
            <w:vAlign w:val="center"/>
          </w:tcPr>
          <w:p w14:paraId="510F54B8" w14:textId="77777777" w:rsidR="009A2BF9" w:rsidRPr="001804DF" w:rsidRDefault="009A2BF9" w:rsidP="006646F5">
            <w:pPr>
              <w:tabs>
                <w:tab w:val="left" w:pos="2127"/>
              </w:tabs>
              <w:jc w:val="left"/>
              <w:rPr>
                <w:b/>
              </w:rPr>
            </w:pPr>
            <w:r w:rsidRPr="001804DF">
              <w:rPr>
                <w:b/>
              </w:rPr>
              <w:t>Unbesoldeter Urlaub</w:t>
            </w:r>
          </w:p>
        </w:tc>
        <w:tc>
          <w:tcPr>
            <w:tcW w:w="6832" w:type="dxa"/>
            <w:vAlign w:val="center"/>
          </w:tcPr>
          <w:p w14:paraId="5432037D" w14:textId="77777777" w:rsidR="009A2BF9" w:rsidRPr="001804DF" w:rsidRDefault="009A2BF9" w:rsidP="00523BB9">
            <w:pPr>
              <w:tabs>
                <w:tab w:val="left" w:pos="67"/>
                <w:tab w:val="left" w:pos="460"/>
                <w:tab w:val="left" w:pos="2018"/>
                <w:tab w:val="left" w:pos="2302"/>
              </w:tabs>
              <w:jc w:val="left"/>
              <w:rPr>
                <w:b/>
              </w:rPr>
            </w:pPr>
            <w:r w:rsidRPr="00E06746">
              <w:t>von:</w:t>
            </w:r>
            <w:r>
              <w:rPr>
                <w:b/>
              </w:rPr>
              <w:tab/>
            </w:r>
            <w:r w:rsidRPr="001804D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5"/>
                    <w:format w:val="dd.MM.yyyy"/>
                  </w:textInput>
                </w:ffData>
              </w:fldChar>
            </w:r>
            <w:r w:rsidRPr="001804DF">
              <w:rPr>
                <w:b/>
              </w:rPr>
              <w:instrText xml:space="preserve"> FORMTEXT </w:instrText>
            </w:r>
            <w:r w:rsidRPr="001804DF">
              <w:rPr>
                <w:b/>
              </w:rPr>
            </w:r>
            <w:r w:rsidRPr="001804DF">
              <w:rPr>
                <w:b/>
              </w:rPr>
              <w:fldChar w:fldCharType="separate"/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</w:rPr>
              <w:fldChar w:fldCharType="end"/>
            </w:r>
            <w:r w:rsidRPr="001804DF">
              <w:rPr>
                <w:b/>
              </w:rPr>
              <w:tab/>
            </w:r>
            <w:r w:rsidRPr="00E06746">
              <w:t>bis:</w:t>
            </w:r>
            <w:r w:rsidRPr="00695604">
              <w:t xml:space="preserve">  </w:t>
            </w:r>
            <w:r w:rsidRPr="001804D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1"/>
                    <w:format w:val="dd.MM.yyyy"/>
                  </w:textInput>
                </w:ffData>
              </w:fldChar>
            </w:r>
            <w:r w:rsidRPr="001804DF">
              <w:rPr>
                <w:b/>
              </w:rPr>
              <w:instrText xml:space="preserve"> FORMTEXT </w:instrText>
            </w:r>
            <w:r w:rsidRPr="001804DF">
              <w:rPr>
                <w:b/>
              </w:rPr>
            </w:r>
            <w:r w:rsidRPr="001804DF">
              <w:rPr>
                <w:b/>
              </w:rPr>
              <w:fldChar w:fldCharType="separate"/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</w:rPr>
              <w:fldChar w:fldCharType="end"/>
            </w:r>
          </w:p>
        </w:tc>
      </w:tr>
      <w:tr w:rsidR="001804DF" w14:paraId="4A036043" w14:textId="77777777" w:rsidTr="008B7B4C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75"/>
        </w:trPr>
        <w:tc>
          <w:tcPr>
            <w:tcW w:w="3828" w:type="dxa"/>
            <w:vAlign w:val="center"/>
          </w:tcPr>
          <w:p w14:paraId="6C568BD5" w14:textId="48FFC30E" w:rsidR="001804DF" w:rsidRPr="001804DF" w:rsidRDefault="009A2BF9" w:rsidP="001804DF">
            <w:pPr>
              <w:tabs>
                <w:tab w:val="left" w:pos="2127"/>
              </w:tabs>
              <w:jc w:val="left"/>
              <w:rPr>
                <w:b/>
              </w:rPr>
            </w:pPr>
            <w:r>
              <w:rPr>
                <w:b/>
              </w:rPr>
              <w:t>Wiederaufnahme der Tätigkeit:</w:t>
            </w:r>
          </w:p>
        </w:tc>
        <w:tc>
          <w:tcPr>
            <w:tcW w:w="6832" w:type="dxa"/>
            <w:vAlign w:val="center"/>
          </w:tcPr>
          <w:p w14:paraId="4F3F49E9" w14:textId="77777777" w:rsidR="001804DF" w:rsidRPr="001804DF" w:rsidRDefault="001804DF" w:rsidP="00523BB9">
            <w:pPr>
              <w:tabs>
                <w:tab w:val="left" w:pos="34"/>
                <w:tab w:val="left" w:pos="1593"/>
              </w:tabs>
              <w:jc w:val="left"/>
              <w:rPr>
                <w:b/>
              </w:rPr>
            </w:pPr>
            <w:r w:rsidRPr="001804D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5"/>
                    <w:format w:val="dd.MM.yyyy"/>
                  </w:textInput>
                </w:ffData>
              </w:fldChar>
            </w:r>
            <w:r w:rsidRPr="001804DF">
              <w:rPr>
                <w:b/>
              </w:rPr>
              <w:instrText xml:space="preserve"> FORMTEXT </w:instrText>
            </w:r>
            <w:r w:rsidRPr="001804DF">
              <w:rPr>
                <w:b/>
              </w:rPr>
            </w:r>
            <w:r w:rsidRPr="001804DF">
              <w:rPr>
                <w:b/>
              </w:rPr>
              <w:fldChar w:fldCharType="separate"/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</w:rPr>
              <w:fldChar w:fldCharType="end"/>
            </w:r>
          </w:p>
        </w:tc>
      </w:tr>
      <w:tr w:rsidR="008B7B4C" w14:paraId="63F622E4" w14:textId="77777777" w:rsidTr="008B7B4C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75"/>
        </w:trPr>
        <w:tc>
          <w:tcPr>
            <w:tcW w:w="10660" w:type="dxa"/>
            <w:gridSpan w:val="2"/>
            <w:vAlign w:val="center"/>
          </w:tcPr>
          <w:tbl>
            <w:tblPr>
              <w:tblStyle w:val="Tabellenraster"/>
              <w:tblW w:w="1059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598"/>
            </w:tblGrid>
            <w:tr w:rsidR="008B7B4C" w14:paraId="3ABB5540" w14:textId="77777777" w:rsidTr="008B7B4C">
              <w:trPr>
                <w:trHeight w:val="376"/>
              </w:trPr>
              <w:tc>
                <w:tcPr>
                  <w:tcW w:w="10598" w:type="dxa"/>
                </w:tcPr>
                <w:p w14:paraId="4F062B63" w14:textId="77777777" w:rsidR="008B7B4C" w:rsidRDefault="008B7B4C" w:rsidP="008B7B4C">
                  <w:pPr>
                    <w:tabs>
                      <w:tab w:val="left" w:pos="67"/>
                    </w:tabs>
                    <w:ind w:left="-68"/>
                    <w:jc w:val="left"/>
                  </w:pPr>
                  <w:r w:rsidRPr="00762C62">
                    <w:rPr>
                      <w:sz w:val="18"/>
                    </w:rPr>
                    <w:t>Bevor der unbesoldete Urlaub bezogen werden kann, müssen kumulierte Guthaben (Ferien und Mehrstunden) bezogen werden.</w:t>
                  </w:r>
                </w:p>
              </w:tc>
            </w:tr>
          </w:tbl>
          <w:p w14:paraId="5E57A8DE" w14:textId="77777777" w:rsidR="008B7B4C" w:rsidRPr="001804DF" w:rsidRDefault="008B7B4C" w:rsidP="00523BB9">
            <w:pPr>
              <w:tabs>
                <w:tab w:val="left" w:pos="34"/>
                <w:tab w:val="left" w:pos="1593"/>
              </w:tabs>
              <w:jc w:val="left"/>
              <w:rPr>
                <w:b/>
              </w:rPr>
            </w:pPr>
          </w:p>
        </w:tc>
      </w:tr>
      <w:tr w:rsidR="009E328E" w14:paraId="225BEA41" w14:textId="77777777" w:rsidTr="008B7B4C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75"/>
        </w:trPr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14:paraId="7E90C466" w14:textId="77777777" w:rsidR="009E328E" w:rsidRDefault="009E328E" w:rsidP="008B7B4C">
            <w:pPr>
              <w:tabs>
                <w:tab w:val="left" w:pos="2127"/>
              </w:tabs>
              <w:jc w:val="left"/>
              <w:rPr>
                <w:b/>
              </w:rPr>
            </w:pPr>
          </w:p>
          <w:p w14:paraId="12CB89FF" w14:textId="77777777" w:rsidR="009E328E" w:rsidRDefault="009E328E" w:rsidP="001804DF">
            <w:pPr>
              <w:tabs>
                <w:tab w:val="left" w:pos="2127"/>
              </w:tabs>
              <w:jc w:val="left"/>
              <w:rPr>
                <w:b/>
              </w:rPr>
            </w:pPr>
            <w:r>
              <w:rPr>
                <w:b/>
              </w:rPr>
              <w:t>Bemerkungen</w:t>
            </w:r>
          </w:p>
          <w:p w14:paraId="2579C8BD" w14:textId="77777777" w:rsidR="009E328E" w:rsidRDefault="009E328E" w:rsidP="001804DF">
            <w:pPr>
              <w:tabs>
                <w:tab w:val="left" w:pos="2127"/>
              </w:tabs>
              <w:jc w:val="left"/>
              <w:rPr>
                <w:b/>
              </w:rPr>
            </w:pPr>
          </w:p>
        </w:tc>
        <w:tc>
          <w:tcPr>
            <w:tcW w:w="6832" w:type="dxa"/>
            <w:tcBorders>
              <w:bottom w:val="single" w:sz="4" w:space="0" w:color="auto"/>
            </w:tcBorders>
            <w:vAlign w:val="center"/>
          </w:tcPr>
          <w:p w14:paraId="4C16D0FA" w14:textId="77777777" w:rsidR="009E328E" w:rsidRPr="001804DF" w:rsidRDefault="009E328E" w:rsidP="00523BB9">
            <w:pPr>
              <w:tabs>
                <w:tab w:val="left" w:pos="34"/>
                <w:tab w:val="left" w:pos="1593"/>
              </w:tabs>
              <w:jc w:val="left"/>
              <w:rPr>
                <w:b/>
              </w:rPr>
            </w:pPr>
            <w:r w:rsidRPr="001804D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5"/>
                    <w:format w:val="dd.MM.yyyy"/>
                  </w:textInput>
                </w:ffData>
              </w:fldChar>
            </w:r>
            <w:r w:rsidRPr="001804DF">
              <w:rPr>
                <w:b/>
              </w:rPr>
              <w:instrText xml:space="preserve"> FORMTEXT </w:instrText>
            </w:r>
            <w:r w:rsidRPr="001804DF">
              <w:rPr>
                <w:b/>
              </w:rPr>
            </w:r>
            <w:r w:rsidRPr="001804DF">
              <w:rPr>
                <w:b/>
              </w:rPr>
              <w:fldChar w:fldCharType="separate"/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  <w:noProof/>
              </w:rPr>
              <w:t> </w:t>
            </w:r>
            <w:r w:rsidRPr="001804DF">
              <w:rPr>
                <w:b/>
              </w:rPr>
              <w:fldChar w:fldCharType="end"/>
            </w:r>
          </w:p>
        </w:tc>
      </w:tr>
      <w:tr w:rsidR="001804DF" w:rsidRPr="00EC6F4D" w14:paraId="7466817C" w14:textId="77777777" w:rsidTr="008B7B4C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870"/>
        </w:trPr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14:paraId="3B367483" w14:textId="77777777" w:rsidR="009E328E" w:rsidRDefault="009E328E" w:rsidP="008D7725">
            <w:pPr>
              <w:jc w:val="left"/>
              <w:rPr>
                <w:b/>
              </w:rPr>
            </w:pPr>
          </w:p>
          <w:p w14:paraId="3320A892" w14:textId="77777777" w:rsidR="001804DF" w:rsidRDefault="0099307C" w:rsidP="008D7725">
            <w:pPr>
              <w:jc w:val="left"/>
            </w:pPr>
            <w:r w:rsidRPr="0099307C">
              <w:rPr>
                <w:b/>
              </w:rPr>
              <w:t>Begründung/Einverständnis</w:t>
            </w:r>
            <w:r>
              <w:t xml:space="preserve"> </w:t>
            </w:r>
            <w:r w:rsidRPr="000872A1">
              <w:rPr>
                <w:b/>
              </w:rPr>
              <w:t>der</w:t>
            </w:r>
            <w:r w:rsidR="009E328E">
              <w:rPr>
                <w:b/>
              </w:rPr>
              <w:t xml:space="preserve"> vorgesetzten Person</w:t>
            </w:r>
            <w:r w:rsidR="001804DF" w:rsidRPr="000872A1">
              <w:rPr>
                <w:b/>
              </w:rPr>
              <w:t>:</w:t>
            </w:r>
            <w:r w:rsidR="001804DF" w:rsidRPr="00E82D44">
              <w:t xml:space="preserve"> </w:t>
            </w:r>
          </w:p>
          <w:p w14:paraId="06EFC0DC" w14:textId="77777777" w:rsidR="009E328E" w:rsidRPr="00E82D44" w:rsidRDefault="009E328E" w:rsidP="008D772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6832" w:type="dxa"/>
            <w:tcBorders>
              <w:bottom w:val="single" w:sz="4" w:space="0" w:color="auto"/>
            </w:tcBorders>
            <w:vAlign w:val="center"/>
          </w:tcPr>
          <w:p w14:paraId="36C666E7" w14:textId="77777777" w:rsidR="001804DF" w:rsidRPr="000E5B1A" w:rsidRDefault="0099307C" w:rsidP="00353ABC">
            <w:pPr>
              <w:tabs>
                <w:tab w:val="left" w:pos="67"/>
              </w:tabs>
              <w:jc w:val="left"/>
              <w:rPr>
                <w:b/>
                <w:sz w:val="24"/>
                <w:szCs w:val="24"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bookmarkStart w:id="0" w:name="Text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0"/>
          </w:p>
        </w:tc>
      </w:tr>
      <w:tr w:rsidR="00514491" w14:paraId="63D4641E" w14:textId="77777777" w:rsidTr="000872A1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40"/>
        </w:trPr>
        <w:tc>
          <w:tcPr>
            <w:tcW w:w="10660" w:type="dxa"/>
            <w:gridSpan w:val="2"/>
          </w:tcPr>
          <w:p w14:paraId="1B825C86" w14:textId="77777777" w:rsidR="00514491" w:rsidRPr="003B3210" w:rsidRDefault="00514491" w:rsidP="00171FC2">
            <w:pPr>
              <w:tabs>
                <w:tab w:val="left" w:pos="67"/>
              </w:tabs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  <w:p w14:paraId="73243880" w14:textId="77777777" w:rsidR="00514491" w:rsidRPr="009E328E" w:rsidRDefault="00514491" w:rsidP="00171FC2">
            <w:pPr>
              <w:tabs>
                <w:tab w:val="left" w:pos="67"/>
              </w:tabs>
              <w:spacing w:line="276" w:lineRule="auto"/>
              <w:jc w:val="left"/>
              <w:rPr>
                <w:sz w:val="18"/>
                <w:szCs w:val="18"/>
              </w:rPr>
            </w:pPr>
            <w:r w:rsidRPr="003B3210">
              <w:rPr>
                <w:b/>
                <w:sz w:val="18"/>
                <w:szCs w:val="18"/>
              </w:rPr>
              <w:t>Arbeitstage/Kalendertage</w:t>
            </w:r>
            <w:r w:rsidRPr="003B3210">
              <w:rPr>
                <w:sz w:val="18"/>
                <w:szCs w:val="18"/>
              </w:rPr>
              <w:br/>
              <w:t xml:space="preserve">Die </w:t>
            </w:r>
            <w:r w:rsidRPr="009E328E">
              <w:rPr>
                <w:sz w:val="18"/>
                <w:szCs w:val="18"/>
              </w:rPr>
              <w:t>Lohnsistierung für den unbesoldeten Urlaub wird in Kalendertagen und nicht in Arbeitstagen berechnet. Bei der tageweisen Berechnung des unbesoldeten Urlaubs entspricht 1 unbesoldeter Arbeits- bzw. Urlaubstag 1.4 Kalendertagen, welche vom Lohn abgezogen werden (5 Tage Mo - Fr = 7 Tage Abzug; Ganzer Monat Januar = 31 Tage Abzug).</w:t>
            </w:r>
          </w:p>
          <w:p w14:paraId="4F986CB4" w14:textId="77777777" w:rsidR="003B3210" w:rsidRPr="009E328E" w:rsidRDefault="00514491" w:rsidP="00171FC2">
            <w:pPr>
              <w:tabs>
                <w:tab w:val="left" w:pos="67"/>
              </w:tabs>
              <w:jc w:val="left"/>
              <w:rPr>
                <w:b/>
                <w:sz w:val="18"/>
                <w:szCs w:val="18"/>
              </w:rPr>
            </w:pPr>
            <w:r w:rsidRPr="009E328E">
              <w:rPr>
                <w:b/>
                <w:sz w:val="18"/>
                <w:szCs w:val="18"/>
              </w:rPr>
              <w:t>Versicherungsschutz</w:t>
            </w:r>
            <w:r w:rsidR="003B3210" w:rsidRPr="009E328E">
              <w:rPr>
                <w:b/>
                <w:sz w:val="18"/>
                <w:szCs w:val="18"/>
              </w:rPr>
              <w:t xml:space="preserve"> </w:t>
            </w:r>
          </w:p>
          <w:p w14:paraId="258F05F1" w14:textId="77777777" w:rsidR="009E328E" w:rsidRPr="009E328E" w:rsidRDefault="009E328E" w:rsidP="009E328E">
            <w:pPr>
              <w:tabs>
                <w:tab w:val="left" w:pos="67"/>
              </w:tabs>
              <w:jc w:val="left"/>
              <w:rPr>
                <w:sz w:val="18"/>
                <w:szCs w:val="18"/>
              </w:rPr>
            </w:pPr>
            <w:r w:rsidRPr="009E328E">
              <w:rPr>
                <w:sz w:val="18"/>
                <w:szCs w:val="18"/>
              </w:rPr>
              <w:t xml:space="preserve">Bitte lesen Sie </w:t>
            </w:r>
            <w:r>
              <w:rPr>
                <w:b/>
                <w:bCs/>
                <w:sz w:val="18"/>
                <w:szCs w:val="18"/>
              </w:rPr>
              <w:t>zwingend</w:t>
            </w:r>
            <w:r w:rsidRPr="009E328E">
              <w:rPr>
                <w:sz w:val="18"/>
                <w:szCs w:val="18"/>
              </w:rPr>
              <w:t xml:space="preserve"> das nachfolgende M</w:t>
            </w:r>
            <w:r w:rsidR="003B3210" w:rsidRPr="009E328E">
              <w:rPr>
                <w:sz w:val="18"/>
                <w:szCs w:val="18"/>
              </w:rPr>
              <w:t xml:space="preserve">erkblatt </w:t>
            </w:r>
            <w:r w:rsidRPr="009E328E">
              <w:rPr>
                <w:sz w:val="18"/>
                <w:szCs w:val="18"/>
              </w:rPr>
              <w:t>zu Versicherungsthemen</w:t>
            </w:r>
            <w:r w:rsidR="003B3210" w:rsidRPr="009E328E">
              <w:rPr>
                <w:sz w:val="18"/>
                <w:szCs w:val="18"/>
              </w:rPr>
              <w:t xml:space="preserve"> </w:t>
            </w:r>
            <w:r w:rsidRPr="009E328E">
              <w:rPr>
                <w:sz w:val="18"/>
                <w:szCs w:val="18"/>
              </w:rPr>
              <w:t>während Ihrer Abwesenheit:</w:t>
            </w:r>
          </w:p>
          <w:p w14:paraId="7AE3AC23" w14:textId="77777777" w:rsidR="005339C0" w:rsidRDefault="009E328E" w:rsidP="009E328E">
            <w:pPr>
              <w:tabs>
                <w:tab w:val="left" w:pos="67"/>
              </w:tabs>
              <w:jc w:val="left"/>
              <w:rPr>
                <w:sz w:val="18"/>
                <w:szCs w:val="18"/>
              </w:rPr>
            </w:pPr>
            <w:r w:rsidRPr="009E328E">
              <w:rPr>
                <w:sz w:val="18"/>
                <w:szCs w:val="18"/>
              </w:rPr>
              <w:t>Versicherungsschutz Nichtberufsunfall (NBU)</w:t>
            </w:r>
            <w:r>
              <w:rPr>
                <w:sz w:val="18"/>
                <w:szCs w:val="18"/>
              </w:rPr>
              <w:t xml:space="preserve">, </w:t>
            </w:r>
            <w:r w:rsidRPr="009E328E">
              <w:rPr>
                <w:sz w:val="18"/>
                <w:szCs w:val="18"/>
              </w:rPr>
              <w:t>Abredeversicherung (</w:t>
            </w:r>
            <w:hyperlink r:id="rId8" w:history="1">
              <w:r w:rsidRPr="00DE3066">
                <w:rPr>
                  <w:rStyle w:val="Hyperlink"/>
                  <w:sz w:val="18"/>
                  <w:szCs w:val="18"/>
                </w:rPr>
                <w:t>externer Link Suva</w:t>
              </w:r>
            </w:hyperlink>
            <w:r w:rsidRPr="009E328E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, </w:t>
            </w:r>
            <w:r w:rsidRPr="009E328E">
              <w:rPr>
                <w:sz w:val="18"/>
                <w:szCs w:val="18"/>
              </w:rPr>
              <w:t>Luzerner Pensionskasse (LUPK)</w:t>
            </w:r>
            <w:r>
              <w:rPr>
                <w:sz w:val="18"/>
                <w:szCs w:val="18"/>
              </w:rPr>
              <w:t xml:space="preserve">, </w:t>
            </w:r>
            <w:r w:rsidRPr="009E328E">
              <w:rPr>
                <w:sz w:val="18"/>
                <w:szCs w:val="18"/>
              </w:rPr>
              <w:t>AHV/IV/EO</w:t>
            </w:r>
            <w:r>
              <w:rPr>
                <w:sz w:val="18"/>
                <w:szCs w:val="18"/>
              </w:rPr>
              <w:t xml:space="preserve"> sowie </w:t>
            </w:r>
            <w:r w:rsidRPr="009E328E">
              <w:rPr>
                <w:sz w:val="18"/>
                <w:szCs w:val="18"/>
              </w:rPr>
              <w:t>Familienzulagen</w:t>
            </w:r>
            <w:r>
              <w:rPr>
                <w:sz w:val="18"/>
                <w:szCs w:val="18"/>
              </w:rPr>
              <w:t xml:space="preserve">. </w:t>
            </w:r>
            <w:r w:rsidRPr="009E328E">
              <w:rPr>
                <w:sz w:val="18"/>
                <w:szCs w:val="18"/>
              </w:rPr>
              <w:t>Merkblatt</w:t>
            </w:r>
            <w:r w:rsidR="00DE3066">
              <w:rPr>
                <w:sz w:val="18"/>
                <w:szCs w:val="18"/>
              </w:rPr>
              <w:t xml:space="preserve"> Versicherungsschutz im unbesoldeten Urlaub</w:t>
            </w:r>
            <w:r w:rsidRPr="009E328E">
              <w:rPr>
                <w:sz w:val="18"/>
                <w:szCs w:val="18"/>
              </w:rPr>
              <w:t xml:space="preserve"> im UNET</w:t>
            </w:r>
            <w:r w:rsidR="005339C0">
              <w:rPr>
                <w:sz w:val="18"/>
                <w:szCs w:val="18"/>
              </w:rPr>
              <w:t>E</w:t>
            </w:r>
            <w:r w:rsidRPr="009E328E">
              <w:rPr>
                <w:sz w:val="18"/>
                <w:szCs w:val="18"/>
              </w:rPr>
              <w:t>ntry</w:t>
            </w:r>
            <w:r w:rsidR="00DE3066">
              <w:rPr>
                <w:sz w:val="18"/>
                <w:szCs w:val="18"/>
              </w:rPr>
              <w:t xml:space="preserve"> unter</w:t>
            </w:r>
          </w:p>
          <w:p w14:paraId="0B4FC6C2" w14:textId="77777777" w:rsidR="009E328E" w:rsidRPr="009E328E" w:rsidRDefault="00046F60" w:rsidP="009E328E">
            <w:pPr>
              <w:tabs>
                <w:tab w:val="left" w:pos="67"/>
              </w:tabs>
              <w:jc w:val="left"/>
              <w:rPr>
                <w:sz w:val="18"/>
                <w:szCs w:val="18"/>
              </w:rPr>
            </w:pPr>
            <w:hyperlink r:id="rId9" w:history="1">
              <w:r w:rsidRPr="009E328E">
                <w:rPr>
                  <w:rStyle w:val="Hyperlink"/>
                  <w:sz w:val="18"/>
                  <w:szCs w:val="18"/>
                </w:rPr>
                <w:t>G:\UNETEntry\3_Dienste\Personal\Urlaub</w:t>
              </w:r>
            </w:hyperlink>
            <w:r w:rsidR="009E328E" w:rsidRPr="009E328E">
              <w:rPr>
                <w:rStyle w:val="Hyperlink"/>
                <w:color w:val="auto"/>
                <w:sz w:val="18"/>
                <w:szCs w:val="18"/>
                <w:u w:val="none"/>
              </w:rPr>
              <w:t xml:space="preserve"> </w:t>
            </w:r>
          </w:p>
          <w:p w14:paraId="0E88C6B0" w14:textId="77777777" w:rsidR="00514491" w:rsidRPr="009E328E" w:rsidRDefault="00557E94" w:rsidP="00171FC2">
            <w:pPr>
              <w:tabs>
                <w:tab w:val="left" w:pos="67"/>
              </w:tabs>
              <w:jc w:val="left"/>
              <w:rPr>
                <w:sz w:val="18"/>
                <w:szCs w:val="18"/>
              </w:rPr>
            </w:pPr>
            <w:r w:rsidRPr="009E328E">
              <w:rPr>
                <w:b/>
                <w:sz w:val="18"/>
                <w:szCs w:val="18"/>
              </w:rPr>
              <w:t xml:space="preserve">Versicherungsschutz für </w:t>
            </w:r>
            <w:r w:rsidR="00F6055F" w:rsidRPr="009E328E">
              <w:rPr>
                <w:b/>
                <w:sz w:val="18"/>
                <w:szCs w:val="18"/>
              </w:rPr>
              <w:t xml:space="preserve">SNF </w:t>
            </w:r>
            <w:r w:rsidRPr="009E328E">
              <w:rPr>
                <w:b/>
                <w:sz w:val="18"/>
                <w:szCs w:val="18"/>
              </w:rPr>
              <w:t>Doc/Postdoc.Mobility:</w:t>
            </w:r>
            <w:r w:rsidRPr="009E328E">
              <w:rPr>
                <w:sz w:val="18"/>
                <w:szCs w:val="18"/>
              </w:rPr>
              <w:t xml:space="preserve"> Alle relevanten Informationen für Versicherungs-/Steuerfragen finden Sie auf </w:t>
            </w:r>
            <w:hyperlink r:id="rId10" w:anchor="Dokumente" w:history="1">
              <w:r w:rsidRPr="009E328E">
                <w:rPr>
                  <w:rStyle w:val="Hyperlink"/>
                  <w:sz w:val="18"/>
                  <w:szCs w:val="18"/>
                </w:rPr>
                <w:t>http://www.snf.ch/de/foerderung/karrieren/doc-mobility/Seiten/default.aspx#Dokumente</w:t>
              </w:r>
            </w:hyperlink>
            <w:r w:rsidRPr="009E328E">
              <w:rPr>
                <w:sz w:val="18"/>
                <w:szCs w:val="18"/>
              </w:rPr>
              <w:t xml:space="preserve"> </w:t>
            </w:r>
            <w:r w:rsidR="00E06746" w:rsidRPr="009E328E">
              <w:rPr>
                <w:b/>
                <w:sz w:val="18"/>
                <w:szCs w:val="18"/>
              </w:rPr>
              <w:br/>
            </w:r>
            <w:r w:rsidR="00514491" w:rsidRPr="009E328E">
              <w:rPr>
                <w:b/>
                <w:sz w:val="18"/>
                <w:szCs w:val="18"/>
              </w:rPr>
              <w:t>Ferienkürzung</w:t>
            </w:r>
            <w:r w:rsidR="00514491" w:rsidRPr="009E328E">
              <w:rPr>
                <w:sz w:val="18"/>
                <w:szCs w:val="18"/>
              </w:rPr>
              <w:br/>
              <w:t>Nach einem unbesoldeten Urlaub von mehr als 20 Arbeitstagen pro Kalenderjahr werden die Ferien anteilsmässig gekürzt.</w:t>
            </w:r>
          </w:p>
          <w:p w14:paraId="303B08FB" w14:textId="608D26D7" w:rsidR="00514491" w:rsidRPr="003B3210" w:rsidRDefault="00514491" w:rsidP="00171FC2">
            <w:pPr>
              <w:tabs>
                <w:tab w:val="left" w:pos="67"/>
              </w:tabs>
              <w:jc w:val="left"/>
              <w:rPr>
                <w:sz w:val="18"/>
                <w:szCs w:val="18"/>
              </w:rPr>
            </w:pPr>
            <w:r w:rsidRPr="009E328E">
              <w:rPr>
                <w:b/>
                <w:sz w:val="18"/>
                <w:szCs w:val="18"/>
              </w:rPr>
              <w:t>Dienstaltersgeschenk</w:t>
            </w:r>
            <w:r w:rsidRPr="009E328E">
              <w:rPr>
                <w:sz w:val="18"/>
                <w:szCs w:val="18"/>
              </w:rPr>
              <w:br/>
              <w:t>Die Zeit während eines unbesoldeten Urlaubs wird nicht für die Berechnung des Dienstalt</w:t>
            </w:r>
            <w:r w:rsidR="00131312">
              <w:rPr>
                <w:sz w:val="18"/>
                <w:szCs w:val="18"/>
              </w:rPr>
              <w:t>e</w:t>
            </w:r>
            <w:r w:rsidRPr="009E328E">
              <w:rPr>
                <w:sz w:val="18"/>
                <w:szCs w:val="18"/>
              </w:rPr>
              <w:t>rs berücksichtigt. Das nächste Jubiläumsdatum verschiebt sich dementsprechend.</w:t>
            </w:r>
          </w:p>
        </w:tc>
      </w:tr>
    </w:tbl>
    <w:p w14:paraId="6611B20E" w14:textId="77777777" w:rsidR="003D5EF3" w:rsidRPr="003F3980" w:rsidRDefault="003D5EF3" w:rsidP="006162E2">
      <w:pPr>
        <w:spacing w:line="240" w:lineRule="auto"/>
        <w:rPr>
          <w:b/>
          <w:sz w:val="10"/>
          <w:szCs w:val="10"/>
        </w:rPr>
      </w:pPr>
    </w:p>
    <w:tbl>
      <w:tblPr>
        <w:tblStyle w:val="Tabellenraster"/>
        <w:tblW w:w="10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8"/>
        <w:gridCol w:w="2573"/>
        <w:gridCol w:w="1667"/>
        <w:gridCol w:w="3336"/>
      </w:tblGrid>
      <w:tr w:rsidR="00BC6322" w14:paraId="4E47CD04" w14:textId="77777777" w:rsidTr="00457F27">
        <w:trPr>
          <w:trHeight w:val="367"/>
        </w:trPr>
        <w:tc>
          <w:tcPr>
            <w:tcW w:w="2968" w:type="dxa"/>
            <w:tcBorders>
              <w:top w:val="single" w:sz="4" w:space="0" w:color="auto"/>
            </w:tcBorders>
            <w:vAlign w:val="center"/>
          </w:tcPr>
          <w:p w14:paraId="4FE8B726" w14:textId="77777777" w:rsidR="00BC6322" w:rsidRPr="00457F27" w:rsidRDefault="00BC6322" w:rsidP="006D607D">
            <w:pPr>
              <w:tabs>
                <w:tab w:val="left" w:pos="67"/>
              </w:tabs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  <w:p w14:paraId="2DC71482" w14:textId="77777777" w:rsidR="00BC6322" w:rsidRPr="00457F27" w:rsidRDefault="00BC6322" w:rsidP="004A4490">
            <w:pPr>
              <w:tabs>
                <w:tab w:val="left" w:pos="742"/>
              </w:tabs>
              <w:rPr>
                <w:b/>
                <w:sz w:val="18"/>
                <w:szCs w:val="18"/>
              </w:rPr>
            </w:pPr>
            <w:r w:rsidRPr="00457F27">
              <w:rPr>
                <w:b/>
                <w:sz w:val="18"/>
                <w:szCs w:val="18"/>
              </w:rPr>
              <w:t xml:space="preserve">Antragsteller/in: </w:t>
            </w:r>
          </w:p>
        </w:tc>
        <w:tc>
          <w:tcPr>
            <w:tcW w:w="2573" w:type="dxa"/>
            <w:tcBorders>
              <w:top w:val="single" w:sz="4" w:space="0" w:color="auto"/>
            </w:tcBorders>
            <w:vAlign w:val="center"/>
          </w:tcPr>
          <w:p w14:paraId="496A81B0" w14:textId="77777777" w:rsidR="00BC6322" w:rsidRPr="00457F27" w:rsidRDefault="00BC6322" w:rsidP="006D607D">
            <w:pPr>
              <w:tabs>
                <w:tab w:val="left" w:pos="67"/>
              </w:tabs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  <w:p w14:paraId="15FE1B33" w14:textId="77777777" w:rsidR="00BC6322" w:rsidRPr="00457F27" w:rsidRDefault="00BC6322" w:rsidP="005900CC">
            <w:pPr>
              <w:tabs>
                <w:tab w:val="left" w:pos="742"/>
              </w:tabs>
              <w:rPr>
                <w:sz w:val="18"/>
                <w:szCs w:val="18"/>
              </w:rPr>
            </w:pPr>
            <w:r w:rsidRPr="00457F27">
              <w:rPr>
                <w:sz w:val="18"/>
                <w:szCs w:val="18"/>
              </w:rPr>
              <w:t xml:space="preserve">Datum:  </w:t>
            </w:r>
            <w:r w:rsidRPr="00457F27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5"/>
                    <w:format w:val="dd.MM.yyyy"/>
                  </w:textInput>
                </w:ffData>
              </w:fldChar>
            </w:r>
            <w:r w:rsidRPr="00457F27">
              <w:rPr>
                <w:sz w:val="18"/>
                <w:szCs w:val="18"/>
              </w:rPr>
              <w:instrText xml:space="preserve"> FORMTEXT </w:instrText>
            </w:r>
            <w:r w:rsidRPr="00457F27">
              <w:rPr>
                <w:sz w:val="18"/>
                <w:szCs w:val="18"/>
              </w:rPr>
            </w:r>
            <w:r w:rsidRPr="00457F27">
              <w:rPr>
                <w:sz w:val="18"/>
                <w:szCs w:val="18"/>
              </w:rPr>
              <w:fldChar w:fldCharType="separate"/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sz w:val="18"/>
                <w:szCs w:val="18"/>
              </w:rPr>
              <w:fldChar w:fldCharType="end"/>
            </w:r>
          </w:p>
        </w:tc>
        <w:tc>
          <w:tcPr>
            <w:tcW w:w="1667" w:type="dxa"/>
            <w:tcBorders>
              <w:top w:val="single" w:sz="4" w:space="0" w:color="auto"/>
            </w:tcBorders>
            <w:vAlign w:val="center"/>
          </w:tcPr>
          <w:p w14:paraId="50663A55" w14:textId="77777777" w:rsidR="00BC6322" w:rsidRPr="00457F27" w:rsidRDefault="00BC6322" w:rsidP="006D607D">
            <w:pPr>
              <w:tabs>
                <w:tab w:val="left" w:pos="67"/>
              </w:tabs>
              <w:spacing w:line="240" w:lineRule="auto"/>
              <w:jc w:val="left"/>
              <w:rPr>
                <w:b/>
                <w:sz w:val="18"/>
                <w:szCs w:val="18"/>
              </w:rPr>
            </w:pPr>
          </w:p>
          <w:p w14:paraId="7CD8C1AA" w14:textId="77777777" w:rsidR="00BC6322" w:rsidRPr="00457F27" w:rsidRDefault="00BC6322" w:rsidP="006D607D">
            <w:pPr>
              <w:tabs>
                <w:tab w:val="left" w:pos="1193"/>
                <w:tab w:val="left" w:pos="4845"/>
              </w:tabs>
              <w:rPr>
                <w:sz w:val="18"/>
                <w:szCs w:val="18"/>
              </w:rPr>
            </w:pPr>
            <w:r w:rsidRPr="00457F27">
              <w:rPr>
                <w:sz w:val="18"/>
                <w:szCs w:val="18"/>
              </w:rPr>
              <w:t xml:space="preserve">Unterschrift: </w:t>
            </w:r>
            <w:r w:rsidRPr="00457F27">
              <w:rPr>
                <w:sz w:val="18"/>
                <w:szCs w:val="18"/>
                <w:u w:val="dotted"/>
              </w:rPr>
              <w:t xml:space="preserve"> </w:t>
            </w:r>
          </w:p>
        </w:tc>
        <w:tc>
          <w:tcPr>
            <w:tcW w:w="3336" w:type="dxa"/>
            <w:tcBorders>
              <w:top w:val="single" w:sz="4" w:space="0" w:color="auto"/>
            </w:tcBorders>
          </w:tcPr>
          <w:p w14:paraId="228AA174" w14:textId="77777777" w:rsidR="00BC6322" w:rsidRPr="006A04DD" w:rsidRDefault="00BC6322" w:rsidP="00BC6322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  <w:rPr>
                <w:sz w:val="10"/>
                <w:szCs w:val="10"/>
              </w:rPr>
            </w:pPr>
          </w:p>
          <w:p w14:paraId="04277A97" w14:textId="77777777" w:rsidR="00BC6322" w:rsidRPr="006A04DD" w:rsidRDefault="00BC6322" w:rsidP="00BC6322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  <w:rPr>
                <w:sz w:val="10"/>
                <w:szCs w:val="10"/>
              </w:rPr>
            </w:pPr>
          </w:p>
          <w:p w14:paraId="7996A4AE" w14:textId="77777777" w:rsidR="00BC6322" w:rsidRPr="006A04DD" w:rsidRDefault="00BC6322" w:rsidP="00BC6322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  <w:rPr>
                <w:sz w:val="10"/>
                <w:szCs w:val="10"/>
              </w:rPr>
            </w:pPr>
          </w:p>
          <w:p w14:paraId="23389F66" w14:textId="77777777" w:rsidR="00BC6322" w:rsidRPr="006A04DD" w:rsidRDefault="00BC6322" w:rsidP="006A04DD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</w:pPr>
            <w:r w:rsidRPr="006A04DD">
              <w:t>………………………</w:t>
            </w:r>
            <w:r w:rsidR="006A04DD" w:rsidRPr="006A04DD">
              <w:t>……</w:t>
            </w:r>
            <w:r w:rsidRPr="006A04DD">
              <w:t>………..</w:t>
            </w:r>
          </w:p>
        </w:tc>
      </w:tr>
      <w:tr w:rsidR="00BC6322" w14:paraId="65AADCC4" w14:textId="77777777" w:rsidTr="00457F27">
        <w:trPr>
          <w:trHeight w:val="387"/>
        </w:trPr>
        <w:tc>
          <w:tcPr>
            <w:tcW w:w="2968" w:type="dxa"/>
            <w:vAlign w:val="center"/>
          </w:tcPr>
          <w:p w14:paraId="3390FECD" w14:textId="77777777" w:rsidR="00BC6322" w:rsidRPr="00457F27" w:rsidRDefault="00BC6322" w:rsidP="004A4490">
            <w:pPr>
              <w:jc w:val="left"/>
              <w:rPr>
                <w:b/>
                <w:sz w:val="18"/>
                <w:szCs w:val="18"/>
              </w:rPr>
            </w:pPr>
            <w:r w:rsidRPr="00457F27">
              <w:rPr>
                <w:b/>
                <w:sz w:val="18"/>
                <w:szCs w:val="18"/>
              </w:rPr>
              <w:t>Vorgesetzte/r:</w:t>
            </w:r>
          </w:p>
        </w:tc>
        <w:tc>
          <w:tcPr>
            <w:tcW w:w="2573" w:type="dxa"/>
            <w:vAlign w:val="center"/>
          </w:tcPr>
          <w:p w14:paraId="5C8BCAF9" w14:textId="77777777" w:rsidR="00BC6322" w:rsidRPr="00457F27" w:rsidRDefault="00BC6322" w:rsidP="004A4490">
            <w:pPr>
              <w:jc w:val="left"/>
              <w:rPr>
                <w:sz w:val="18"/>
                <w:szCs w:val="18"/>
              </w:rPr>
            </w:pPr>
            <w:r w:rsidRPr="00457F27">
              <w:rPr>
                <w:sz w:val="18"/>
                <w:szCs w:val="18"/>
              </w:rPr>
              <w:t xml:space="preserve">Datum:  </w:t>
            </w:r>
            <w:r w:rsidRPr="00457F27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5"/>
                    <w:format w:val="dd.MM.yyyy"/>
                  </w:textInput>
                </w:ffData>
              </w:fldChar>
            </w:r>
            <w:r w:rsidRPr="00457F27">
              <w:rPr>
                <w:sz w:val="18"/>
                <w:szCs w:val="18"/>
              </w:rPr>
              <w:instrText xml:space="preserve"> FORMTEXT </w:instrText>
            </w:r>
            <w:r w:rsidRPr="00457F27">
              <w:rPr>
                <w:sz w:val="18"/>
                <w:szCs w:val="18"/>
              </w:rPr>
            </w:r>
            <w:r w:rsidRPr="00457F27">
              <w:rPr>
                <w:sz w:val="18"/>
                <w:szCs w:val="18"/>
              </w:rPr>
              <w:fldChar w:fldCharType="separate"/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sz w:val="18"/>
                <w:szCs w:val="18"/>
              </w:rPr>
              <w:fldChar w:fldCharType="end"/>
            </w:r>
          </w:p>
        </w:tc>
        <w:tc>
          <w:tcPr>
            <w:tcW w:w="1667" w:type="dxa"/>
            <w:vAlign w:val="center"/>
          </w:tcPr>
          <w:p w14:paraId="79F69DC0" w14:textId="77777777" w:rsidR="00BC6322" w:rsidRPr="00457F27" w:rsidRDefault="00BC6322" w:rsidP="00BC6322">
            <w:pPr>
              <w:tabs>
                <w:tab w:val="left" w:pos="1325"/>
              </w:tabs>
              <w:jc w:val="left"/>
              <w:rPr>
                <w:sz w:val="18"/>
                <w:szCs w:val="18"/>
              </w:rPr>
            </w:pPr>
            <w:r w:rsidRPr="00457F27">
              <w:rPr>
                <w:sz w:val="18"/>
                <w:szCs w:val="18"/>
              </w:rPr>
              <w:t xml:space="preserve">Unterschrift:  </w:t>
            </w:r>
          </w:p>
        </w:tc>
        <w:tc>
          <w:tcPr>
            <w:tcW w:w="3336" w:type="dxa"/>
          </w:tcPr>
          <w:p w14:paraId="050ED327" w14:textId="77777777" w:rsidR="006A04DD" w:rsidRPr="006A04DD" w:rsidRDefault="006A04DD" w:rsidP="006A04DD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  <w:rPr>
                <w:sz w:val="10"/>
                <w:szCs w:val="10"/>
              </w:rPr>
            </w:pPr>
          </w:p>
          <w:p w14:paraId="24C73126" w14:textId="77777777" w:rsidR="006A04DD" w:rsidRPr="006A04DD" w:rsidRDefault="006A04DD" w:rsidP="006A04DD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  <w:rPr>
                <w:sz w:val="10"/>
                <w:szCs w:val="10"/>
              </w:rPr>
            </w:pPr>
          </w:p>
          <w:p w14:paraId="08B53834" w14:textId="77777777" w:rsidR="006A04DD" w:rsidRPr="006A04DD" w:rsidRDefault="006A04DD" w:rsidP="006A04DD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  <w:rPr>
                <w:sz w:val="10"/>
                <w:szCs w:val="10"/>
              </w:rPr>
            </w:pPr>
          </w:p>
          <w:p w14:paraId="2B39DB9D" w14:textId="77777777" w:rsidR="00BC6322" w:rsidRPr="006A04DD" w:rsidRDefault="006A04DD" w:rsidP="006A04DD">
            <w:pPr>
              <w:tabs>
                <w:tab w:val="left" w:pos="-1358"/>
                <w:tab w:val="left" w:pos="1325"/>
              </w:tabs>
              <w:ind w:left="-1138" w:firstLine="1138"/>
              <w:jc w:val="left"/>
            </w:pPr>
            <w:r w:rsidRPr="006A04DD">
              <w:t>……………………………………..</w:t>
            </w:r>
          </w:p>
        </w:tc>
      </w:tr>
      <w:tr w:rsidR="00BC6322" w14:paraId="5947B9DB" w14:textId="77777777" w:rsidTr="00457F27">
        <w:trPr>
          <w:trHeight w:val="353"/>
        </w:trPr>
        <w:tc>
          <w:tcPr>
            <w:tcW w:w="2968" w:type="dxa"/>
            <w:vAlign w:val="center"/>
          </w:tcPr>
          <w:p w14:paraId="66E43706" w14:textId="77777777" w:rsidR="00BC6322" w:rsidRPr="00457F27" w:rsidRDefault="00BC6322" w:rsidP="007F39C7">
            <w:pPr>
              <w:jc w:val="left"/>
              <w:rPr>
                <w:b/>
                <w:sz w:val="18"/>
                <w:szCs w:val="18"/>
              </w:rPr>
            </w:pPr>
            <w:r w:rsidRPr="00457F27">
              <w:rPr>
                <w:b/>
                <w:sz w:val="18"/>
                <w:szCs w:val="18"/>
              </w:rPr>
              <w:t>Fakultätsmanager/in:</w:t>
            </w:r>
          </w:p>
        </w:tc>
        <w:tc>
          <w:tcPr>
            <w:tcW w:w="2573" w:type="dxa"/>
            <w:vAlign w:val="center"/>
          </w:tcPr>
          <w:p w14:paraId="5C1FC9A1" w14:textId="77777777" w:rsidR="00BC6322" w:rsidRPr="00457F27" w:rsidRDefault="00BC6322" w:rsidP="007F39C7">
            <w:pPr>
              <w:jc w:val="left"/>
              <w:rPr>
                <w:sz w:val="18"/>
                <w:szCs w:val="18"/>
              </w:rPr>
            </w:pPr>
            <w:r w:rsidRPr="00457F27">
              <w:rPr>
                <w:sz w:val="18"/>
                <w:szCs w:val="18"/>
              </w:rPr>
              <w:t xml:space="preserve">Datum:  </w:t>
            </w:r>
            <w:r w:rsidRPr="00457F27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5"/>
                    <w:format w:val="dd.MM.yyyy"/>
                  </w:textInput>
                </w:ffData>
              </w:fldChar>
            </w:r>
            <w:r w:rsidRPr="00457F27">
              <w:rPr>
                <w:sz w:val="18"/>
                <w:szCs w:val="18"/>
              </w:rPr>
              <w:instrText xml:space="preserve"> FORMTEXT </w:instrText>
            </w:r>
            <w:r w:rsidRPr="00457F27">
              <w:rPr>
                <w:sz w:val="18"/>
                <w:szCs w:val="18"/>
              </w:rPr>
            </w:r>
            <w:r w:rsidRPr="00457F27">
              <w:rPr>
                <w:sz w:val="18"/>
                <w:szCs w:val="18"/>
              </w:rPr>
              <w:fldChar w:fldCharType="separate"/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noProof/>
                <w:sz w:val="18"/>
                <w:szCs w:val="18"/>
              </w:rPr>
              <w:t> </w:t>
            </w:r>
            <w:r w:rsidRPr="00457F27">
              <w:rPr>
                <w:sz w:val="18"/>
                <w:szCs w:val="18"/>
              </w:rPr>
              <w:fldChar w:fldCharType="end"/>
            </w:r>
          </w:p>
        </w:tc>
        <w:tc>
          <w:tcPr>
            <w:tcW w:w="1667" w:type="dxa"/>
            <w:vAlign w:val="center"/>
          </w:tcPr>
          <w:p w14:paraId="4A870745" w14:textId="77777777" w:rsidR="00BC6322" w:rsidRPr="00457F27" w:rsidRDefault="00BC6322" w:rsidP="00013EEB">
            <w:pPr>
              <w:tabs>
                <w:tab w:val="left" w:pos="1193"/>
              </w:tabs>
              <w:jc w:val="left"/>
              <w:rPr>
                <w:sz w:val="18"/>
                <w:szCs w:val="18"/>
              </w:rPr>
            </w:pPr>
            <w:r w:rsidRPr="00457F27">
              <w:rPr>
                <w:sz w:val="18"/>
                <w:szCs w:val="18"/>
              </w:rPr>
              <w:t xml:space="preserve">Unterschrift:  </w:t>
            </w:r>
          </w:p>
        </w:tc>
        <w:tc>
          <w:tcPr>
            <w:tcW w:w="3336" w:type="dxa"/>
          </w:tcPr>
          <w:p w14:paraId="392EBD7B" w14:textId="77777777" w:rsidR="006A04DD" w:rsidRPr="006A04DD" w:rsidRDefault="006A04DD" w:rsidP="006A04DD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  <w:rPr>
                <w:sz w:val="10"/>
                <w:szCs w:val="10"/>
              </w:rPr>
            </w:pPr>
          </w:p>
          <w:p w14:paraId="5127E23D" w14:textId="77777777" w:rsidR="006A04DD" w:rsidRPr="006A04DD" w:rsidRDefault="006A04DD" w:rsidP="006A04DD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  <w:rPr>
                <w:sz w:val="10"/>
                <w:szCs w:val="10"/>
              </w:rPr>
            </w:pPr>
          </w:p>
          <w:p w14:paraId="021F0DBD" w14:textId="77777777" w:rsidR="006A04DD" w:rsidRPr="006A04DD" w:rsidRDefault="006A04DD" w:rsidP="006A04DD">
            <w:pPr>
              <w:tabs>
                <w:tab w:val="left" w:pos="-1358"/>
              </w:tabs>
              <w:spacing w:line="240" w:lineRule="auto"/>
              <w:ind w:left="-1138" w:firstLine="1138"/>
              <w:jc w:val="left"/>
              <w:rPr>
                <w:sz w:val="10"/>
                <w:szCs w:val="10"/>
              </w:rPr>
            </w:pPr>
          </w:p>
          <w:p w14:paraId="7C5EBB63" w14:textId="77777777" w:rsidR="00BC6322" w:rsidRPr="006A04DD" w:rsidRDefault="006A04DD" w:rsidP="006A04DD">
            <w:pPr>
              <w:tabs>
                <w:tab w:val="left" w:pos="-1358"/>
                <w:tab w:val="left" w:pos="1193"/>
              </w:tabs>
              <w:ind w:left="-1138" w:firstLine="1138"/>
              <w:jc w:val="left"/>
            </w:pPr>
            <w:r w:rsidRPr="006A04DD">
              <w:t>……………………………………..</w:t>
            </w:r>
          </w:p>
        </w:tc>
      </w:tr>
    </w:tbl>
    <w:p w14:paraId="2FB1DEE6" w14:textId="77777777" w:rsidR="000872A1" w:rsidRPr="00557E94" w:rsidRDefault="00557E94" w:rsidP="00557E94">
      <w:pPr>
        <w:tabs>
          <w:tab w:val="left" w:pos="10348"/>
        </w:tabs>
        <w:rPr>
          <w:u w:val="single"/>
        </w:rPr>
      </w:pPr>
      <w:r>
        <w:rPr>
          <w:u w:val="single"/>
        </w:rPr>
        <w:tab/>
      </w:r>
    </w:p>
    <w:p w14:paraId="55C0FD50" w14:textId="77777777" w:rsidR="008317F5" w:rsidRPr="007C04B7" w:rsidRDefault="008317F5" w:rsidP="000872A1">
      <w:pPr>
        <w:spacing w:line="240" w:lineRule="auto"/>
        <w:jc w:val="left"/>
        <w:rPr>
          <w:sz w:val="16"/>
          <w:szCs w:val="16"/>
        </w:rPr>
      </w:pPr>
      <w:r w:rsidRPr="007C04B7">
        <w:rPr>
          <w:sz w:val="16"/>
          <w:szCs w:val="16"/>
        </w:rPr>
        <w:t>Wird vom Personaldienst ausgefüllt:</w:t>
      </w:r>
    </w:p>
    <w:p w14:paraId="67C2C525" w14:textId="29385D40" w:rsidR="00532DD0" w:rsidRPr="007C04B7" w:rsidRDefault="00341148" w:rsidP="00532DD0">
      <w:pPr>
        <w:spacing w:before="120" w:line="240" w:lineRule="auto"/>
        <w:jc w:val="left"/>
        <w:rPr>
          <w:sz w:val="15"/>
          <w:szCs w:val="15"/>
        </w:rPr>
      </w:pPr>
      <w:r w:rsidRPr="007C04B7">
        <w:rPr>
          <w:sz w:val="15"/>
          <w:szCs w:val="15"/>
        </w:rPr>
        <w:t>RD</w:t>
      </w:r>
      <w:r w:rsidR="00131312">
        <w:rPr>
          <w:sz w:val="15"/>
          <w:szCs w:val="15"/>
        </w:rPr>
        <w:t>:</w:t>
      </w:r>
      <w:r w:rsidRPr="007C04B7">
        <w:rPr>
          <w:sz w:val="15"/>
          <w:szCs w:val="15"/>
        </w:rPr>
        <w:t xml:space="preserve"> </w:t>
      </w:r>
      <w:r w:rsidR="00E1772F">
        <w:rPr>
          <w:sz w:val="15"/>
          <w:szCs w:val="15"/>
        </w:rPr>
        <w:t>0% Anstellung erfassen</w:t>
      </w:r>
      <w:r w:rsidR="00DE3066">
        <w:rPr>
          <w:sz w:val="15"/>
          <w:szCs w:val="15"/>
        </w:rPr>
        <w:t xml:space="preserve"> </w:t>
      </w:r>
      <w:r w:rsidR="00E1772F">
        <w:rPr>
          <w:sz w:val="15"/>
          <w:szCs w:val="15"/>
        </w:rPr>
        <w:t>+</w:t>
      </w:r>
      <w:r w:rsidRPr="007C04B7">
        <w:rPr>
          <w:sz w:val="15"/>
          <w:szCs w:val="15"/>
        </w:rPr>
        <w:t xml:space="preserve"> "von bis"</w:t>
      </w:r>
      <w:r w:rsidR="00FA6120" w:rsidRPr="007C04B7">
        <w:rPr>
          <w:sz w:val="15"/>
          <w:szCs w:val="15"/>
        </w:rPr>
        <w:t xml:space="preserve"> </w:t>
      </w:r>
      <w:r w:rsidR="00E1772F">
        <w:rPr>
          <w:sz w:val="15"/>
          <w:szCs w:val="15"/>
        </w:rPr>
        <w:t xml:space="preserve">bei Bemerkungsfeld </w:t>
      </w:r>
      <w:r w:rsidR="00C91F7D" w:rsidRPr="007C04B7">
        <w:rPr>
          <w:sz w:val="15"/>
          <w:szCs w:val="15"/>
        </w:rPr>
        <w:t>eintragen</w:t>
      </w:r>
      <w:r w:rsidR="00131312">
        <w:rPr>
          <w:sz w:val="15"/>
          <w:szCs w:val="15"/>
        </w:rPr>
        <w:t xml:space="preserve"> - </w:t>
      </w:r>
      <w:r w:rsidR="00532DD0" w:rsidRPr="007C04B7">
        <w:rPr>
          <w:sz w:val="15"/>
          <w:szCs w:val="15"/>
        </w:rPr>
        <w:t>Visum &amp; Datum: _______________________</w:t>
      </w:r>
    </w:p>
    <w:p w14:paraId="3612098A" w14:textId="7E7DB3B4" w:rsidR="00DE3066" w:rsidRDefault="005E7BC2" w:rsidP="00532DD0">
      <w:pPr>
        <w:spacing w:before="120" w:line="240" w:lineRule="auto"/>
        <w:jc w:val="left"/>
        <w:rPr>
          <w:sz w:val="15"/>
          <w:szCs w:val="15"/>
        </w:rPr>
      </w:pPr>
      <w:r w:rsidRPr="007C04B7">
        <w:rPr>
          <w:sz w:val="15"/>
          <w:szCs w:val="15"/>
        </w:rPr>
        <w:t>SAP</w:t>
      </w:r>
      <w:r w:rsidR="00DE3066">
        <w:rPr>
          <w:sz w:val="15"/>
          <w:szCs w:val="15"/>
        </w:rPr>
        <w:t xml:space="preserve">: </w:t>
      </w:r>
      <w:r w:rsidRPr="007C04B7">
        <w:rPr>
          <w:sz w:val="15"/>
          <w:szCs w:val="15"/>
        </w:rPr>
        <w:t xml:space="preserve"> </w:t>
      </w:r>
      <w:r w:rsidR="00131312" w:rsidRPr="007C04B7">
        <w:rPr>
          <w:sz w:val="15"/>
          <w:szCs w:val="15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131312" w:rsidRPr="007C04B7">
        <w:rPr>
          <w:sz w:val="15"/>
          <w:szCs w:val="15"/>
        </w:rPr>
        <w:instrText xml:space="preserve"> FORMCHECKBOX </w:instrText>
      </w:r>
      <w:r w:rsidR="00131312" w:rsidRPr="007C04B7">
        <w:rPr>
          <w:sz w:val="15"/>
          <w:szCs w:val="15"/>
        </w:rPr>
      </w:r>
      <w:r w:rsidR="00131312" w:rsidRPr="007C04B7">
        <w:rPr>
          <w:sz w:val="15"/>
          <w:szCs w:val="15"/>
        </w:rPr>
        <w:fldChar w:fldCharType="separate"/>
      </w:r>
      <w:r w:rsidR="00131312" w:rsidRPr="007C04B7">
        <w:rPr>
          <w:sz w:val="15"/>
          <w:szCs w:val="15"/>
        </w:rPr>
        <w:fldChar w:fldCharType="end"/>
      </w:r>
      <w:r w:rsidR="00131312" w:rsidRPr="007C04B7">
        <w:rPr>
          <w:sz w:val="15"/>
          <w:szCs w:val="15"/>
        </w:rPr>
        <w:t xml:space="preserve"> </w:t>
      </w:r>
      <w:r w:rsidR="00E72AF0" w:rsidRPr="007C04B7">
        <w:rPr>
          <w:sz w:val="15"/>
          <w:szCs w:val="15"/>
        </w:rPr>
        <w:t>Eingabe unbes. Urlaub</w:t>
      </w:r>
      <w:r w:rsidR="00131312">
        <w:rPr>
          <w:sz w:val="15"/>
          <w:szCs w:val="15"/>
        </w:rPr>
        <w:t xml:space="preserve"> </w:t>
      </w:r>
      <w:r w:rsidR="00131312" w:rsidRPr="00131312">
        <w:rPr>
          <w:sz w:val="15"/>
          <w:szCs w:val="15"/>
          <w:u w:val="single"/>
        </w:rPr>
        <w:t>pro</w:t>
      </w:r>
      <w:r w:rsidR="00131312">
        <w:rPr>
          <w:sz w:val="15"/>
          <w:szCs w:val="15"/>
        </w:rPr>
        <w:t xml:space="preserve"> Anstellung</w:t>
      </w:r>
      <w:r w:rsidR="00532DD0" w:rsidRPr="007C04B7">
        <w:rPr>
          <w:sz w:val="15"/>
          <w:szCs w:val="15"/>
        </w:rPr>
        <w:t xml:space="preserve">  </w:t>
      </w:r>
      <w:r w:rsidR="00131312" w:rsidRPr="007C04B7">
        <w:rPr>
          <w:sz w:val="15"/>
          <w:szCs w:val="15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131312" w:rsidRPr="007C04B7">
        <w:rPr>
          <w:sz w:val="15"/>
          <w:szCs w:val="15"/>
        </w:rPr>
        <w:instrText xml:space="preserve"> FORMCHECKBOX </w:instrText>
      </w:r>
      <w:r w:rsidR="00131312" w:rsidRPr="007C04B7">
        <w:rPr>
          <w:sz w:val="15"/>
          <w:szCs w:val="15"/>
        </w:rPr>
      </w:r>
      <w:r w:rsidR="00131312" w:rsidRPr="007C04B7">
        <w:rPr>
          <w:sz w:val="15"/>
          <w:szCs w:val="15"/>
        </w:rPr>
        <w:fldChar w:fldCharType="separate"/>
      </w:r>
      <w:r w:rsidR="00131312" w:rsidRPr="007C04B7">
        <w:rPr>
          <w:sz w:val="15"/>
          <w:szCs w:val="15"/>
        </w:rPr>
        <w:fldChar w:fldCharType="end"/>
      </w:r>
      <w:r w:rsidR="00131312" w:rsidRPr="007C04B7">
        <w:rPr>
          <w:sz w:val="15"/>
          <w:szCs w:val="15"/>
        </w:rPr>
        <w:t xml:space="preserve"> </w:t>
      </w:r>
      <w:r w:rsidR="00131312">
        <w:rPr>
          <w:sz w:val="15"/>
          <w:szCs w:val="15"/>
        </w:rPr>
        <w:t>RD Gegenprüfung</w:t>
      </w:r>
      <w:r w:rsidR="00532DD0" w:rsidRPr="007C04B7">
        <w:rPr>
          <w:sz w:val="15"/>
          <w:szCs w:val="15"/>
        </w:rPr>
        <w:t xml:space="preserve">     </w:t>
      </w:r>
      <w:r w:rsidR="00DE3066" w:rsidRPr="007C04B7">
        <w:rPr>
          <w:sz w:val="15"/>
          <w:szCs w:val="15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DE3066" w:rsidRPr="007C04B7">
        <w:rPr>
          <w:sz w:val="15"/>
          <w:szCs w:val="15"/>
        </w:rPr>
        <w:instrText xml:space="preserve"> FORMCHECKBOX </w:instrText>
      </w:r>
      <w:r w:rsidR="00DE3066" w:rsidRPr="007C04B7">
        <w:rPr>
          <w:sz w:val="15"/>
          <w:szCs w:val="15"/>
        </w:rPr>
      </w:r>
      <w:r w:rsidR="00DE3066" w:rsidRPr="007C04B7">
        <w:rPr>
          <w:sz w:val="15"/>
          <w:szCs w:val="15"/>
        </w:rPr>
        <w:fldChar w:fldCharType="separate"/>
      </w:r>
      <w:r w:rsidR="00DE3066" w:rsidRPr="007C04B7">
        <w:rPr>
          <w:sz w:val="15"/>
          <w:szCs w:val="15"/>
        </w:rPr>
        <w:fldChar w:fldCharType="end"/>
      </w:r>
      <w:r w:rsidR="00532DD0" w:rsidRPr="007C04B7">
        <w:rPr>
          <w:sz w:val="15"/>
          <w:szCs w:val="15"/>
        </w:rPr>
        <w:t xml:space="preserve">   </w:t>
      </w:r>
      <w:r w:rsidR="00DE3066">
        <w:rPr>
          <w:sz w:val="15"/>
          <w:szCs w:val="15"/>
        </w:rPr>
        <w:t>Familienzulagen / bes. Sozialzulagen</w:t>
      </w:r>
      <w:r w:rsidR="00131312">
        <w:rPr>
          <w:sz w:val="15"/>
          <w:szCs w:val="15"/>
        </w:rPr>
        <w:t xml:space="preserve">   </w:t>
      </w:r>
      <w:r w:rsidR="00532DD0" w:rsidRPr="007C04B7">
        <w:rPr>
          <w:sz w:val="15"/>
          <w:szCs w:val="15"/>
        </w:rPr>
        <w:t>Visum &amp; Datum LAD: ______________</w:t>
      </w:r>
      <w:r w:rsidR="00131312">
        <w:rPr>
          <w:sz w:val="15"/>
          <w:szCs w:val="15"/>
        </w:rPr>
        <w:t>__</w:t>
      </w:r>
    </w:p>
    <w:p w14:paraId="6D04B897" w14:textId="77777777" w:rsidR="007C04B7" w:rsidRPr="007C04B7" w:rsidRDefault="000B1975" w:rsidP="007C04B7">
      <w:pPr>
        <w:spacing w:before="120" w:line="276" w:lineRule="auto"/>
        <w:jc w:val="left"/>
        <w:rPr>
          <w:sz w:val="15"/>
          <w:szCs w:val="15"/>
        </w:rPr>
      </w:pPr>
      <w:r w:rsidRPr="007C04B7">
        <w:rPr>
          <w:sz w:val="15"/>
          <w:szCs w:val="15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C04B7">
        <w:rPr>
          <w:sz w:val="15"/>
          <w:szCs w:val="15"/>
        </w:rPr>
        <w:instrText xml:space="preserve"> FORMCHECKBOX </w:instrText>
      </w:r>
      <w:r w:rsidRPr="007C04B7">
        <w:rPr>
          <w:sz w:val="15"/>
          <w:szCs w:val="15"/>
        </w:rPr>
      </w:r>
      <w:r w:rsidRPr="007C04B7">
        <w:rPr>
          <w:sz w:val="15"/>
          <w:szCs w:val="15"/>
        </w:rPr>
        <w:fldChar w:fldCharType="separate"/>
      </w:r>
      <w:r w:rsidRPr="007C04B7">
        <w:rPr>
          <w:sz w:val="15"/>
          <w:szCs w:val="15"/>
        </w:rPr>
        <w:fldChar w:fldCharType="end"/>
      </w:r>
      <w:r w:rsidRPr="007C04B7">
        <w:rPr>
          <w:sz w:val="15"/>
          <w:szCs w:val="15"/>
        </w:rPr>
        <w:t xml:space="preserve"> </w:t>
      </w:r>
      <w:r w:rsidR="008C50F7" w:rsidRPr="007C04B7">
        <w:rPr>
          <w:sz w:val="15"/>
          <w:szCs w:val="15"/>
        </w:rPr>
        <w:t xml:space="preserve">bei </w:t>
      </w:r>
      <w:r w:rsidRPr="007C04B7">
        <w:rPr>
          <w:sz w:val="15"/>
          <w:szCs w:val="15"/>
        </w:rPr>
        <w:t>SNF</w:t>
      </w:r>
      <w:r w:rsidR="008C50F7" w:rsidRPr="007C04B7">
        <w:rPr>
          <w:sz w:val="15"/>
          <w:szCs w:val="15"/>
        </w:rPr>
        <w:t>:</w:t>
      </w:r>
      <w:r w:rsidRPr="007C04B7">
        <w:rPr>
          <w:sz w:val="15"/>
          <w:szCs w:val="15"/>
        </w:rPr>
        <w:t xml:space="preserve"> "Gesuch um Unterbrechung </w:t>
      </w:r>
      <w:r w:rsidR="00FA6120" w:rsidRPr="007C04B7">
        <w:rPr>
          <w:sz w:val="15"/>
          <w:szCs w:val="15"/>
        </w:rPr>
        <w:t>der Lohnzahlung"</w:t>
      </w:r>
      <w:r w:rsidRPr="007C04B7">
        <w:rPr>
          <w:sz w:val="15"/>
          <w:szCs w:val="15"/>
        </w:rPr>
        <w:t xml:space="preserve"> durch Vorgesetzte/n</w:t>
      </w:r>
      <w:r w:rsidR="00FA6120" w:rsidRPr="007C04B7">
        <w:rPr>
          <w:sz w:val="15"/>
          <w:szCs w:val="15"/>
        </w:rPr>
        <w:t xml:space="preserve"> erforderlich</w:t>
      </w:r>
      <w:r w:rsidR="000F66DE">
        <w:rPr>
          <w:sz w:val="15"/>
          <w:szCs w:val="15"/>
        </w:rPr>
        <w:t xml:space="preserve"> </w:t>
      </w:r>
    </w:p>
    <w:p w14:paraId="692A614E" w14:textId="3E392AEA" w:rsidR="007C04B7" w:rsidRPr="007C04B7" w:rsidRDefault="00F21D46" w:rsidP="007C04B7">
      <w:pPr>
        <w:spacing w:before="120" w:line="276" w:lineRule="auto"/>
        <w:jc w:val="left"/>
        <w:rPr>
          <w:sz w:val="15"/>
          <w:szCs w:val="15"/>
        </w:rPr>
      </w:pPr>
      <w:r w:rsidRPr="007C04B7">
        <w:rPr>
          <w:sz w:val="15"/>
          <w:szCs w:val="15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C04B7">
        <w:rPr>
          <w:sz w:val="15"/>
          <w:szCs w:val="15"/>
        </w:rPr>
        <w:instrText xml:space="preserve"> FORMCHECKBOX </w:instrText>
      </w:r>
      <w:r w:rsidRPr="007C04B7">
        <w:rPr>
          <w:sz w:val="15"/>
          <w:szCs w:val="15"/>
        </w:rPr>
      </w:r>
      <w:r w:rsidRPr="007C04B7">
        <w:rPr>
          <w:sz w:val="15"/>
          <w:szCs w:val="15"/>
        </w:rPr>
        <w:fldChar w:fldCharType="separate"/>
      </w:r>
      <w:r w:rsidRPr="007C04B7">
        <w:rPr>
          <w:sz w:val="15"/>
          <w:szCs w:val="15"/>
        </w:rPr>
        <w:fldChar w:fldCharType="end"/>
      </w:r>
      <w:r w:rsidRPr="007C04B7">
        <w:rPr>
          <w:sz w:val="15"/>
          <w:szCs w:val="15"/>
        </w:rPr>
        <w:t xml:space="preserve"> </w:t>
      </w:r>
      <w:r w:rsidR="008B7B4C" w:rsidRPr="007C04B7">
        <w:rPr>
          <w:sz w:val="15"/>
          <w:szCs w:val="15"/>
        </w:rPr>
        <w:t>E-Mail-Information</w:t>
      </w:r>
      <w:r w:rsidR="005339C0">
        <w:rPr>
          <w:sz w:val="15"/>
          <w:szCs w:val="15"/>
        </w:rPr>
        <w:t xml:space="preserve"> </w:t>
      </w:r>
      <w:r w:rsidRPr="007C04B7">
        <w:rPr>
          <w:sz w:val="15"/>
          <w:szCs w:val="15"/>
        </w:rPr>
        <w:t>an Mitarbeiter/in</w:t>
      </w:r>
      <w:r w:rsidR="00532DD0" w:rsidRPr="007C04B7">
        <w:rPr>
          <w:sz w:val="15"/>
          <w:szCs w:val="15"/>
        </w:rPr>
        <w:t xml:space="preserve">, </w:t>
      </w:r>
      <w:r w:rsidR="007C04B7" w:rsidRPr="007C04B7">
        <w:rPr>
          <w:sz w:val="15"/>
          <w:szCs w:val="15"/>
        </w:rPr>
        <w:t>(</w:t>
      </w:r>
      <w:r w:rsidR="00532DD0" w:rsidRPr="007C04B7">
        <w:rPr>
          <w:sz w:val="15"/>
          <w:szCs w:val="15"/>
        </w:rPr>
        <w:t>inkl.</w:t>
      </w:r>
      <w:r w:rsidR="00807CB2" w:rsidRPr="007C04B7">
        <w:rPr>
          <w:sz w:val="15"/>
          <w:szCs w:val="15"/>
        </w:rPr>
        <w:t xml:space="preserve"> Hinweis auf Ferienkürzung/Zeiterfassung Stammblatt 0% eintragen</w:t>
      </w:r>
      <w:r w:rsidR="007C04B7" w:rsidRPr="007C04B7">
        <w:rPr>
          <w:sz w:val="15"/>
          <w:szCs w:val="15"/>
        </w:rPr>
        <w:t>)</w:t>
      </w:r>
      <w:r w:rsidR="00532DD0" w:rsidRPr="007C04B7">
        <w:rPr>
          <w:sz w:val="15"/>
          <w:szCs w:val="15"/>
        </w:rPr>
        <w:t xml:space="preserve">, </w:t>
      </w:r>
      <w:r w:rsidR="00807CB2" w:rsidRPr="007C04B7">
        <w:rPr>
          <w:sz w:val="15"/>
          <w:szCs w:val="15"/>
        </w:rPr>
        <w:t>cc an vorgesetzte Person</w:t>
      </w:r>
    </w:p>
    <w:p w14:paraId="19E3CF45" w14:textId="77777777" w:rsidR="000F66DE" w:rsidRPr="007C04B7" w:rsidRDefault="007C04B7" w:rsidP="00C814E9">
      <w:pPr>
        <w:spacing w:before="120" w:line="240" w:lineRule="auto"/>
        <w:jc w:val="left"/>
        <w:rPr>
          <w:i/>
          <w:sz w:val="15"/>
          <w:szCs w:val="15"/>
        </w:rPr>
      </w:pPr>
      <w:r w:rsidRPr="007C04B7">
        <w:rPr>
          <w:sz w:val="15"/>
          <w:szCs w:val="15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C04B7">
        <w:rPr>
          <w:sz w:val="15"/>
          <w:szCs w:val="15"/>
        </w:rPr>
        <w:instrText xml:space="preserve"> FORMCHECKBOX </w:instrText>
      </w:r>
      <w:r w:rsidRPr="007C04B7">
        <w:rPr>
          <w:sz w:val="15"/>
          <w:szCs w:val="15"/>
        </w:rPr>
      </w:r>
      <w:r w:rsidRPr="007C04B7">
        <w:rPr>
          <w:sz w:val="15"/>
          <w:szCs w:val="15"/>
        </w:rPr>
        <w:fldChar w:fldCharType="separate"/>
      </w:r>
      <w:r w:rsidRPr="007C04B7">
        <w:rPr>
          <w:sz w:val="15"/>
          <w:szCs w:val="15"/>
        </w:rPr>
        <w:fldChar w:fldCharType="end"/>
      </w:r>
      <w:r w:rsidRPr="007C04B7">
        <w:rPr>
          <w:sz w:val="15"/>
          <w:szCs w:val="15"/>
        </w:rPr>
        <w:t xml:space="preserve"> Ablage Aconso Antrag mit </w:t>
      </w:r>
      <w:r w:rsidR="00DE3066">
        <w:rPr>
          <w:sz w:val="15"/>
          <w:szCs w:val="15"/>
        </w:rPr>
        <w:t>E-</w:t>
      </w:r>
      <w:r w:rsidRPr="007C04B7">
        <w:rPr>
          <w:sz w:val="15"/>
          <w:szCs w:val="15"/>
        </w:rPr>
        <w:t xml:space="preserve">Mail </w:t>
      </w:r>
    </w:p>
    <w:sectPr w:rsidR="000F66DE" w:rsidRPr="007C04B7" w:rsidSect="008B7B4C"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488" w:right="567" w:bottom="244" w:left="720" w:header="425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AFC32" w14:textId="77777777" w:rsidR="00131312" w:rsidRDefault="00131312">
      <w:r>
        <w:separator/>
      </w:r>
    </w:p>
  </w:endnote>
  <w:endnote w:type="continuationSeparator" w:id="0">
    <w:p w14:paraId="628101D5" w14:textId="77777777" w:rsidR="00131312" w:rsidRDefault="00131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99A84" w14:textId="77777777" w:rsidR="001F5FE3" w:rsidRDefault="001F5FE3">
    <w:pPr>
      <w:pStyle w:val="Fuzeile"/>
    </w:pPr>
  </w:p>
  <w:p w14:paraId="0AC9A51B" w14:textId="77777777" w:rsidR="001F5FE3" w:rsidRDefault="001F5FE3">
    <w:r>
      <w:rPr>
        <w:noProof/>
        <w:lang w:eastAsia="de-CH"/>
      </w:rPr>
      <w:drawing>
        <wp:anchor distT="0" distB="0" distL="114300" distR="114300" simplePos="0" relativeHeight="251659264" behindDoc="0" locked="0" layoutInCell="1" allowOverlap="1" wp14:anchorId="02B4047B" wp14:editId="4F1CA392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114550" cy="361950"/>
          <wp:effectExtent l="0" t="0" r="0" b="0"/>
          <wp:wrapTopAndBottom/>
          <wp:docPr id="783040051" name="Grafik 783040051" descr="Beschreibung: Bil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0" descr="Beschreibung: Bild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50301" w14:textId="77777777" w:rsidR="001F5FE3" w:rsidRDefault="001F5FE3" w:rsidP="00B65B6E">
    <w:pPr>
      <w:pStyle w:val="Blindzeile"/>
    </w:pPr>
  </w:p>
  <w:p w14:paraId="55C11567" w14:textId="77777777" w:rsidR="001F5FE3" w:rsidRPr="00B65B6E" w:rsidRDefault="001F5FE3" w:rsidP="00B65B6E">
    <w:pPr>
      <w:pStyle w:val="Blind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B7FF0" w14:textId="1972D0A1" w:rsidR="008357D4" w:rsidRPr="006A04DD" w:rsidRDefault="006A04DD" w:rsidP="006A04DD">
    <w:pPr>
      <w:pStyle w:val="Fuzeile"/>
      <w:pBdr>
        <w:top w:val="single" w:sz="4" w:space="1" w:color="auto"/>
      </w:pBdr>
      <w:tabs>
        <w:tab w:val="right" w:pos="10230"/>
      </w:tabs>
      <w:rPr>
        <w:sz w:val="14"/>
        <w:szCs w:val="14"/>
      </w:rPr>
    </w:pPr>
    <w:r w:rsidRPr="006A04DD">
      <w:rPr>
        <w:sz w:val="14"/>
        <w:szCs w:val="14"/>
      </w:rPr>
      <w:t xml:space="preserve">aktualisiert: </w:t>
    </w:r>
    <w:r w:rsidR="008B7B4C">
      <w:rPr>
        <w:sz w:val="14"/>
        <w:szCs w:val="14"/>
      </w:rPr>
      <w:t>29.9.2025</w:t>
    </w:r>
    <w:r w:rsidR="00DE3066">
      <w:rPr>
        <w:sz w:val="14"/>
        <w:szCs w:val="14"/>
      </w:rPr>
      <w:t xml:space="preserve"> PAD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FD466" w14:textId="77777777" w:rsidR="00131312" w:rsidRDefault="00131312">
      <w:r>
        <w:separator/>
      </w:r>
    </w:p>
  </w:footnote>
  <w:footnote w:type="continuationSeparator" w:id="0">
    <w:p w14:paraId="6867E149" w14:textId="77777777" w:rsidR="00131312" w:rsidRDefault="00131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104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56"/>
    </w:tblGrid>
    <w:tr w:rsidR="00654ABE" w14:paraId="6418C1E2" w14:textId="77777777" w:rsidTr="00654ABE">
      <w:trPr>
        <w:trHeight w:val="1565"/>
      </w:trPr>
      <w:tc>
        <w:tcPr>
          <w:tcW w:w="10456" w:type="dxa"/>
        </w:tcPr>
        <w:p w14:paraId="35C33B54" w14:textId="77777777" w:rsidR="00654ABE" w:rsidRPr="003F3980" w:rsidRDefault="00654ABE" w:rsidP="00171FC2">
          <w:pPr>
            <w:spacing w:line="240" w:lineRule="auto"/>
            <w:rPr>
              <w:b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18BBFD6C" wp14:editId="7EF5D97E">
                <wp:extent cx="2114550" cy="522285"/>
                <wp:effectExtent l="0" t="0" r="0" b="0"/>
                <wp:docPr id="1797646811" name="Grafik 17976468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2660" cy="524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DC7CAD4" w14:textId="77777777" w:rsidR="00654ABE" w:rsidRDefault="00654ABE" w:rsidP="00AF3213">
          <w:pPr>
            <w:pStyle w:val="Kopfzeile"/>
            <w:tabs>
              <w:tab w:val="left" w:pos="3390"/>
            </w:tabs>
            <w:rPr>
              <w:rFonts w:ascii="Arial" w:hAnsi="Arial" w:cs="Arial"/>
              <w:b/>
              <w:sz w:val="32"/>
              <w:szCs w:val="32"/>
            </w:rPr>
          </w:pPr>
        </w:p>
        <w:p w14:paraId="14BCDB2B" w14:textId="77777777" w:rsidR="00654ABE" w:rsidRPr="00654ABE" w:rsidRDefault="00654ABE" w:rsidP="00AF3213">
          <w:pPr>
            <w:pStyle w:val="Kopfzeile"/>
            <w:tabs>
              <w:tab w:val="left" w:pos="3390"/>
            </w:tabs>
            <w:rPr>
              <w:rFonts w:ascii="Arial" w:hAnsi="Arial" w:cs="Arial"/>
              <w:b/>
              <w:sz w:val="30"/>
              <w:szCs w:val="30"/>
            </w:rPr>
          </w:pPr>
          <w:r w:rsidRPr="00654ABE">
            <w:rPr>
              <w:rFonts w:ascii="Arial" w:hAnsi="Arial" w:cs="Arial"/>
              <w:b/>
              <w:sz w:val="30"/>
              <w:szCs w:val="30"/>
            </w:rPr>
            <w:t>Antrag auf unbesoldeten Urlaub</w:t>
          </w:r>
        </w:p>
        <w:p w14:paraId="2C30C448" w14:textId="77777777" w:rsidR="00654ABE" w:rsidRPr="003B3210" w:rsidRDefault="00654ABE">
          <w:pPr>
            <w:pStyle w:val="Kopfzeile"/>
            <w:rPr>
              <w:rFonts w:ascii="Arial" w:hAnsi="Arial" w:cs="Arial"/>
              <w:b/>
              <w:sz w:val="10"/>
              <w:szCs w:val="10"/>
            </w:rPr>
          </w:pPr>
        </w:p>
        <w:p w14:paraId="65E6D8D1" w14:textId="77777777" w:rsidR="00654ABE" w:rsidRPr="00654ABE" w:rsidRDefault="00654ABE" w:rsidP="001B5811">
          <w:pPr>
            <w:pStyle w:val="Kopfzeile"/>
            <w:ind w:left="49"/>
            <w:rPr>
              <w:rFonts w:ascii="Arial" w:hAnsi="Arial" w:cs="Arial"/>
              <w:sz w:val="18"/>
              <w:szCs w:val="18"/>
            </w:rPr>
          </w:pPr>
          <w:r w:rsidRPr="00654ABE">
            <w:rPr>
              <w:rFonts w:ascii="Arial" w:hAnsi="Arial" w:cs="Arial"/>
              <w:b/>
              <w:sz w:val="18"/>
              <w:szCs w:val="18"/>
              <w:highlight w:val="yellow"/>
            </w:rPr>
            <w:t>Bitte elektronisch ausfüllen</w:t>
          </w:r>
          <w:r w:rsidRPr="00654ABE">
            <w:rPr>
              <w:rFonts w:ascii="Arial" w:hAnsi="Arial" w:cs="Arial"/>
              <w:b/>
              <w:sz w:val="18"/>
              <w:szCs w:val="18"/>
            </w:rPr>
            <w:t xml:space="preserve"> und via Dekanat einreichen.</w:t>
          </w:r>
          <w:r w:rsidRPr="00654ABE">
            <w:rPr>
              <w:rFonts w:ascii="Arial" w:hAnsi="Arial" w:cs="Arial"/>
              <w:sz w:val="18"/>
              <w:szCs w:val="18"/>
            </w:rPr>
            <w:t xml:space="preserve"> </w:t>
          </w:r>
          <w:r w:rsidRPr="00654ABE">
            <w:rPr>
              <w:rFonts w:ascii="Arial" w:hAnsi="Arial" w:cs="Arial"/>
              <w:sz w:val="18"/>
              <w:szCs w:val="18"/>
            </w:rPr>
            <w:br/>
            <w:t>Unterzeichneter Antrag gilt als genehmigt. Es erfolgt keine Rückbestätigung vom Personaldienst. Die Mitarbeitenden reichen ihr Urlaubsgesuch frühzeitig vor Urlaubsbeginn ein und informieren sich über den Versicherungsschutz während des Urlaubs.</w:t>
          </w:r>
        </w:p>
      </w:tc>
    </w:tr>
  </w:tbl>
  <w:p w14:paraId="24D2F3E3" w14:textId="77777777" w:rsidR="001F5FE3" w:rsidRDefault="001F5FE3" w:rsidP="000E1E0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E387C34"/>
    <w:lvl w:ilvl="0">
      <w:start w:val="1"/>
      <w:numFmt w:val="bullet"/>
      <w:pStyle w:val="Aufzhlungszeichen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</w:rPr>
    </w:lvl>
  </w:abstractNum>
  <w:abstractNum w:abstractNumId="1" w15:restartNumberingAfterBreak="0">
    <w:nsid w:val="04AC79BA"/>
    <w:multiLevelType w:val="multilevel"/>
    <w:tmpl w:val="CE4A61B0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1B7E718E"/>
    <w:multiLevelType w:val="hybridMultilevel"/>
    <w:tmpl w:val="437436B0"/>
    <w:lvl w:ilvl="0" w:tplc="F522C822">
      <w:numFmt w:val="bullet"/>
      <w:lvlText w:val="-"/>
      <w:lvlJc w:val="left"/>
      <w:pPr>
        <w:ind w:left="333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3" w15:restartNumberingAfterBreak="0">
    <w:nsid w:val="1D5A32EF"/>
    <w:multiLevelType w:val="hybridMultilevel"/>
    <w:tmpl w:val="033092E4"/>
    <w:lvl w:ilvl="0" w:tplc="6720C77C">
      <w:start w:val="1"/>
      <w:numFmt w:val="decimal"/>
      <w:pStyle w:val="Nummerierung"/>
      <w:lvlText w:val="%1."/>
      <w:lvlJc w:val="left"/>
      <w:pPr>
        <w:tabs>
          <w:tab w:val="num" w:pos="0"/>
        </w:tabs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6298E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9EE0E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C9800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D420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CDE2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B1E5E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6408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0920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5D92D8B"/>
    <w:multiLevelType w:val="hybridMultilevel"/>
    <w:tmpl w:val="B3207B06"/>
    <w:lvl w:ilvl="0" w:tplc="16563D8C">
      <w:numFmt w:val="bullet"/>
      <w:lvlText w:val="-"/>
      <w:lvlJc w:val="left"/>
      <w:pPr>
        <w:ind w:left="333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5" w15:restartNumberingAfterBreak="0">
    <w:nsid w:val="29042A65"/>
    <w:multiLevelType w:val="hybridMultilevel"/>
    <w:tmpl w:val="487881F4"/>
    <w:lvl w:ilvl="0" w:tplc="9D38FB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39500168"/>
    <w:multiLevelType w:val="hybridMultilevel"/>
    <w:tmpl w:val="A438743E"/>
    <w:lvl w:ilvl="0" w:tplc="5B4AA878">
      <w:numFmt w:val="bullet"/>
      <w:lvlText w:val="-"/>
      <w:lvlJc w:val="left"/>
      <w:pPr>
        <w:ind w:left="333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7" w15:restartNumberingAfterBreak="0">
    <w:nsid w:val="41EA688A"/>
    <w:multiLevelType w:val="hybridMultilevel"/>
    <w:tmpl w:val="0A608982"/>
    <w:lvl w:ilvl="0" w:tplc="72280CE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4A7022E"/>
    <w:multiLevelType w:val="singleLevel"/>
    <w:tmpl w:val="776E4306"/>
    <w:lvl w:ilvl="0">
      <w:start w:val="1"/>
      <w:numFmt w:val="bullet"/>
      <w:lvlText w:val=""/>
      <w:lvlJc w:val="left"/>
      <w:pPr>
        <w:tabs>
          <w:tab w:val="num" w:pos="360"/>
        </w:tabs>
        <w:ind w:left="142" w:hanging="142"/>
      </w:pPr>
      <w:rPr>
        <w:rFonts w:ascii="Symbol" w:hAnsi="Symbol" w:hint="default"/>
      </w:rPr>
    </w:lvl>
  </w:abstractNum>
  <w:abstractNum w:abstractNumId="9" w15:restartNumberingAfterBreak="0">
    <w:nsid w:val="5AAC3340"/>
    <w:multiLevelType w:val="hybridMultilevel"/>
    <w:tmpl w:val="BDDA0BE0"/>
    <w:lvl w:ilvl="0" w:tplc="2AF082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</w:rPr>
    </w:lvl>
    <w:lvl w:ilvl="1" w:tplc="1910C3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E3E4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0CAC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F20E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88ACF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C86D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D07A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089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537790"/>
    <w:multiLevelType w:val="hybridMultilevel"/>
    <w:tmpl w:val="35AC4F82"/>
    <w:lvl w:ilvl="0" w:tplc="F81862F8">
      <w:numFmt w:val="bullet"/>
      <w:lvlText w:val="-"/>
      <w:lvlJc w:val="left"/>
      <w:pPr>
        <w:ind w:left="333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11" w15:restartNumberingAfterBreak="0">
    <w:nsid w:val="68D87752"/>
    <w:multiLevelType w:val="hybridMultilevel"/>
    <w:tmpl w:val="494C766E"/>
    <w:lvl w:ilvl="0" w:tplc="66227E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36A21"/>
    <w:multiLevelType w:val="multilevel"/>
    <w:tmpl w:val="969A1C6E"/>
    <w:lvl w:ilvl="0">
      <w:start w:val="1"/>
      <w:numFmt w:val="decimal"/>
      <w:lvlText w:val="%1."/>
      <w:lvlJc w:val="right"/>
      <w:pPr>
        <w:tabs>
          <w:tab w:val="num" w:pos="1106"/>
        </w:tabs>
        <w:ind w:left="1106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A920848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 w16cid:durableId="1745953997">
    <w:abstractNumId w:val="0"/>
  </w:num>
  <w:num w:numId="2" w16cid:durableId="2049530874">
    <w:abstractNumId w:val="1"/>
  </w:num>
  <w:num w:numId="3" w16cid:durableId="1617909068">
    <w:abstractNumId w:val="1"/>
  </w:num>
  <w:num w:numId="4" w16cid:durableId="1945771451">
    <w:abstractNumId w:val="1"/>
  </w:num>
  <w:num w:numId="5" w16cid:durableId="90132555">
    <w:abstractNumId w:val="1"/>
  </w:num>
  <w:num w:numId="6" w16cid:durableId="622157561">
    <w:abstractNumId w:val="3"/>
  </w:num>
  <w:num w:numId="7" w16cid:durableId="540746447">
    <w:abstractNumId w:val="13"/>
  </w:num>
  <w:num w:numId="8" w16cid:durableId="1936861898">
    <w:abstractNumId w:val="12"/>
  </w:num>
  <w:num w:numId="9" w16cid:durableId="1412695855">
    <w:abstractNumId w:val="9"/>
  </w:num>
  <w:num w:numId="10" w16cid:durableId="876234337">
    <w:abstractNumId w:val="0"/>
  </w:num>
  <w:num w:numId="11" w16cid:durableId="1193033947">
    <w:abstractNumId w:val="5"/>
  </w:num>
  <w:num w:numId="12" w16cid:durableId="1776902184">
    <w:abstractNumId w:val="8"/>
  </w:num>
  <w:num w:numId="13" w16cid:durableId="1884558870">
    <w:abstractNumId w:val="7"/>
  </w:num>
  <w:num w:numId="14" w16cid:durableId="1740597853">
    <w:abstractNumId w:val="4"/>
  </w:num>
  <w:num w:numId="15" w16cid:durableId="592785019">
    <w:abstractNumId w:val="2"/>
  </w:num>
  <w:num w:numId="16" w16cid:durableId="1569150277">
    <w:abstractNumId w:val="6"/>
  </w:num>
  <w:num w:numId="17" w16cid:durableId="1664745482">
    <w:abstractNumId w:val="10"/>
  </w:num>
  <w:num w:numId="18" w16cid:durableId="4213429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autoHyphenation/>
  <w:hyphenationZone w:val="425"/>
  <w:doNotHyphenateCaps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312"/>
    <w:rsid w:val="00000F00"/>
    <w:rsid w:val="00005F5A"/>
    <w:rsid w:val="00007506"/>
    <w:rsid w:val="00010194"/>
    <w:rsid w:val="00013EEB"/>
    <w:rsid w:val="0001517C"/>
    <w:rsid w:val="00017DC4"/>
    <w:rsid w:val="000225EB"/>
    <w:rsid w:val="000227AF"/>
    <w:rsid w:val="00023883"/>
    <w:rsid w:val="00025A2D"/>
    <w:rsid w:val="00032D66"/>
    <w:rsid w:val="00033D18"/>
    <w:rsid w:val="000353B3"/>
    <w:rsid w:val="0004244D"/>
    <w:rsid w:val="00044726"/>
    <w:rsid w:val="00046D0E"/>
    <w:rsid w:val="00046F60"/>
    <w:rsid w:val="00050AE6"/>
    <w:rsid w:val="00051254"/>
    <w:rsid w:val="00055625"/>
    <w:rsid w:val="00055F76"/>
    <w:rsid w:val="0006149D"/>
    <w:rsid w:val="000621C8"/>
    <w:rsid w:val="00063B59"/>
    <w:rsid w:val="00065FEB"/>
    <w:rsid w:val="000711B8"/>
    <w:rsid w:val="00073AED"/>
    <w:rsid w:val="00073C8E"/>
    <w:rsid w:val="00074BD9"/>
    <w:rsid w:val="0007566D"/>
    <w:rsid w:val="00081F6E"/>
    <w:rsid w:val="00086171"/>
    <w:rsid w:val="0008640B"/>
    <w:rsid w:val="000872A1"/>
    <w:rsid w:val="00087A7B"/>
    <w:rsid w:val="00087D0E"/>
    <w:rsid w:val="000923ED"/>
    <w:rsid w:val="00095A61"/>
    <w:rsid w:val="000A5F37"/>
    <w:rsid w:val="000B091C"/>
    <w:rsid w:val="000B1975"/>
    <w:rsid w:val="000C0E2E"/>
    <w:rsid w:val="000C0EB2"/>
    <w:rsid w:val="000C181A"/>
    <w:rsid w:val="000C437E"/>
    <w:rsid w:val="000D3342"/>
    <w:rsid w:val="000D3CDA"/>
    <w:rsid w:val="000D5559"/>
    <w:rsid w:val="000E1E05"/>
    <w:rsid w:val="000E1FD4"/>
    <w:rsid w:val="000E3CE0"/>
    <w:rsid w:val="000E444F"/>
    <w:rsid w:val="000E5B1A"/>
    <w:rsid w:val="000E62ED"/>
    <w:rsid w:val="000F66DE"/>
    <w:rsid w:val="000F7430"/>
    <w:rsid w:val="00101722"/>
    <w:rsid w:val="00110FE5"/>
    <w:rsid w:val="001174F1"/>
    <w:rsid w:val="001205E7"/>
    <w:rsid w:val="0012522B"/>
    <w:rsid w:val="00126BF9"/>
    <w:rsid w:val="001304A6"/>
    <w:rsid w:val="00131312"/>
    <w:rsid w:val="0013277B"/>
    <w:rsid w:val="00151F4A"/>
    <w:rsid w:val="00157992"/>
    <w:rsid w:val="001625C8"/>
    <w:rsid w:val="00164837"/>
    <w:rsid w:val="00164C8C"/>
    <w:rsid w:val="001663FA"/>
    <w:rsid w:val="00166BD5"/>
    <w:rsid w:val="00171FC2"/>
    <w:rsid w:val="00175CA2"/>
    <w:rsid w:val="00175E00"/>
    <w:rsid w:val="00177268"/>
    <w:rsid w:val="001804DF"/>
    <w:rsid w:val="001856B8"/>
    <w:rsid w:val="001A1985"/>
    <w:rsid w:val="001A396B"/>
    <w:rsid w:val="001A39F6"/>
    <w:rsid w:val="001A3CFE"/>
    <w:rsid w:val="001A5E7D"/>
    <w:rsid w:val="001B5060"/>
    <w:rsid w:val="001B5811"/>
    <w:rsid w:val="001C0887"/>
    <w:rsid w:val="001C21DD"/>
    <w:rsid w:val="001C52BB"/>
    <w:rsid w:val="001E08B0"/>
    <w:rsid w:val="001E1502"/>
    <w:rsid w:val="001F1DB3"/>
    <w:rsid w:val="001F5FE3"/>
    <w:rsid w:val="001F5FFF"/>
    <w:rsid w:val="001F6F92"/>
    <w:rsid w:val="00201871"/>
    <w:rsid w:val="002071DF"/>
    <w:rsid w:val="0021329B"/>
    <w:rsid w:val="00215379"/>
    <w:rsid w:val="00217FCB"/>
    <w:rsid w:val="0022020D"/>
    <w:rsid w:val="0022264A"/>
    <w:rsid w:val="002234EE"/>
    <w:rsid w:val="00225B43"/>
    <w:rsid w:val="00227D51"/>
    <w:rsid w:val="002315AA"/>
    <w:rsid w:val="002320DF"/>
    <w:rsid w:val="00244F4D"/>
    <w:rsid w:val="00250668"/>
    <w:rsid w:val="00254E5E"/>
    <w:rsid w:val="0026431B"/>
    <w:rsid w:val="00264641"/>
    <w:rsid w:val="00270BE3"/>
    <w:rsid w:val="002769DA"/>
    <w:rsid w:val="00282B73"/>
    <w:rsid w:val="00296DA2"/>
    <w:rsid w:val="002A42C5"/>
    <w:rsid w:val="002A631A"/>
    <w:rsid w:val="002B6369"/>
    <w:rsid w:val="002C5FD4"/>
    <w:rsid w:val="002C7691"/>
    <w:rsid w:val="002D3702"/>
    <w:rsid w:val="002D389D"/>
    <w:rsid w:val="002E31ED"/>
    <w:rsid w:val="002E7D9E"/>
    <w:rsid w:val="00300BDC"/>
    <w:rsid w:val="00303FDF"/>
    <w:rsid w:val="00304EAA"/>
    <w:rsid w:val="00306824"/>
    <w:rsid w:val="00315F09"/>
    <w:rsid w:val="00322DEE"/>
    <w:rsid w:val="00322EE8"/>
    <w:rsid w:val="003253F9"/>
    <w:rsid w:val="00326142"/>
    <w:rsid w:val="00340EAA"/>
    <w:rsid w:val="00341148"/>
    <w:rsid w:val="00342356"/>
    <w:rsid w:val="00342CA5"/>
    <w:rsid w:val="003436C8"/>
    <w:rsid w:val="003439B0"/>
    <w:rsid w:val="00345524"/>
    <w:rsid w:val="003468F1"/>
    <w:rsid w:val="00351857"/>
    <w:rsid w:val="00353ABC"/>
    <w:rsid w:val="0036185B"/>
    <w:rsid w:val="0036291F"/>
    <w:rsid w:val="003653E8"/>
    <w:rsid w:val="00365467"/>
    <w:rsid w:val="00365BAB"/>
    <w:rsid w:val="003665B0"/>
    <w:rsid w:val="003667FB"/>
    <w:rsid w:val="00371E7A"/>
    <w:rsid w:val="003761A4"/>
    <w:rsid w:val="00380E21"/>
    <w:rsid w:val="0038278D"/>
    <w:rsid w:val="00386ACC"/>
    <w:rsid w:val="00391842"/>
    <w:rsid w:val="00396748"/>
    <w:rsid w:val="003A0722"/>
    <w:rsid w:val="003A1487"/>
    <w:rsid w:val="003A3DFD"/>
    <w:rsid w:val="003B3210"/>
    <w:rsid w:val="003B3B5E"/>
    <w:rsid w:val="003B4C07"/>
    <w:rsid w:val="003B75AD"/>
    <w:rsid w:val="003C0465"/>
    <w:rsid w:val="003C1D4F"/>
    <w:rsid w:val="003C514E"/>
    <w:rsid w:val="003C6230"/>
    <w:rsid w:val="003D570D"/>
    <w:rsid w:val="003D5EF3"/>
    <w:rsid w:val="003D6ED1"/>
    <w:rsid w:val="003D741B"/>
    <w:rsid w:val="003E30D1"/>
    <w:rsid w:val="003F0859"/>
    <w:rsid w:val="003F3980"/>
    <w:rsid w:val="003F7315"/>
    <w:rsid w:val="00403A43"/>
    <w:rsid w:val="00413373"/>
    <w:rsid w:val="00416075"/>
    <w:rsid w:val="00416C8B"/>
    <w:rsid w:val="004171E6"/>
    <w:rsid w:val="00421EDB"/>
    <w:rsid w:val="004231C3"/>
    <w:rsid w:val="00425AFB"/>
    <w:rsid w:val="0042779C"/>
    <w:rsid w:val="004278EF"/>
    <w:rsid w:val="00427F6C"/>
    <w:rsid w:val="00430105"/>
    <w:rsid w:val="004335D9"/>
    <w:rsid w:val="00433829"/>
    <w:rsid w:val="004419C7"/>
    <w:rsid w:val="00451D19"/>
    <w:rsid w:val="0045697C"/>
    <w:rsid w:val="00457F27"/>
    <w:rsid w:val="00461A05"/>
    <w:rsid w:val="004630E4"/>
    <w:rsid w:val="00472B18"/>
    <w:rsid w:val="00473142"/>
    <w:rsid w:val="00480808"/>
    <w:rsid w:val="00485431"/>
    <w:rsid w:val="004866F0"/>
    <w:rsid w:val="0049394B"/>
    <w:rsid w:val="004A042C"/>
    <w:rsid w:val="004A24D5"/>
    <w:rsid w:val="004A2B7C"/>
    <w:rsid w:val="004B46CD"/>
    <w:rsid w:val="004B46D6"/>
    <w:rsid w:val="004B78BB"/>
    <w:rsid w:val="004C19C9"/>
    <w:rsid w:val="004C1CAD"/>
    <w:rsid w:val="004C318D"/>
    <w:rsid w:val="004D0500"/>
    <w:rsid w:val="004D053A"/>
    <w:rsid w:val="004D1014"/>
    <w:rsid w:val="004D174D"/>
    <w:rsid w:val="004D6194"/>
    <w:rsid w:val="004E740F"/>
    <w:rsid w:val="004F3F7D"/>
    <w:rsid w:val="004F518A"/>
    <w:rsid w:val="004F7030"/>
    <w:rsid w:val="004F74D8"/>
    <w:rsid w:val="005002BD"/>
    <w:rsid w:val="0050520B"/>
    <w:rsid w:val="005058A7"/>
    <w:rsid w:val="00513B01"/>
    <w:rsid w:val="00513D94"/>
    <w:rsid w:val="00514491"/>
    <w:rsid w:val="00514DB9"/>
    <w:rsid w:val="0051567D"/>
    <w:rsid w:val="005171EE"/>
    <w:rsid w:val="00520044"/>
    <w:rsid w:val="00523BB9"/>
    <w:rsid w:val="0052506E"/>
    <w:rsid w:val="00525A36"/>
    <w:rsid w:val="005311BA"/>
    <w:rsid w:val="00532DD0"/>
    <w:rsid w:val="005339C0"/>
    <w:rsid w:val="00536228"/>
    <w:rsid w:val="00542070"/>
    <w:rsid w:val="0054243C"/>
    <w:rsid w:val="00547D0E"/>
    <w:rsid w:val="00557E94"/>
    <w:rsid w:val="00560F29"/>
    <w:rsid w:val="005619FD"/>
    <w:rsid w:val="00565E18"/>
    <w:rsid w:val="00571887"/>
    <w:rsid w:val="0058043A"/>
    <w:rsid w:val="00582CB1"/>
    <w:rsid w:val="00585D97"/>
    <w:rsid w:val="005873C1"/>
    <w:rsid w:val="005900CC"/>
    <w:rsid w:val="005926A9"/>
    <w:rsid w:val="00595F43"/>
    <w:rsid w:val="0059658F"/>
    <w:rsid w:val="005A0746"/>
    <w:rsid w:val="005A4C57"/>
    <w:rsid w:val="005A6592"/>
    <w:rsid w:val="005A714A"/>
    <w:rsid w:val="005B6CF8"/>
    <w:rsid w:val="005C2040"/>
    <w:rsid w:val="005C3C39"/>
    <w:rsid w:val="005C6E15"/>
    <w:rsid w:val="005C78AE"/>
    <w:rsid w:val="005D0868"/>
    <w:rsid w:val="005D0CD8"/>
    <w:rsid w:val="005D1FAF"/>
    <w:rsid w:val="005D340A"/>
    <w:rsid w:val="005E06B5"/>
    <w:rsid w:val="005E0C95"/>
    <w:rsid w:val="005E6316"/>
    <w:rsid w:val="005E7BC2"/>
    <w:rsid w:val="00603CFE"/>
    <w:rsid w:val="006058AA"/>
    <w:rsid w:val="0061186A"/>
    <w:rsid w:val="00614D1A"/>
    <w:rsid w:val="006162E2"/>
    <w:rsid w:val="00617F88"/>
    <w:rsid w:val="00624CC5"/>
    <w:rsid w:val="006251BD"/>
    <w:rsid w:val="00626B71"/>
    <w:rsid w:val="00626E4D"/>
    <w:rsid w:val="0062773C"/>
    <w:rsid w:val="0063133A"/>
    <w:rsid w:val="00632EBD"/>
    <w:rsid w:val="0063303C"/>
    <w:rsid w:val="00641E81"/>
    <w:rsid w:val="00651475"/>
    <w:rsid w:val="00653378"/>
    <w:rsid w:val="00654ABE"/>
    <w:rsid w:val="006567C8"/>
    <w:rsid w:val="0065726F"/>
    <w:rsid w:val="0066101B"/>
    <w:rsid w:val="00661140"/>
    <w:rsid w:val="00663227"/>
    <w:rsid w:val="0066448F"/>
    <w:rsid w:val="00665520"/>
    <w:rsid w:val="00665662"/>
    <w:rsid w:val="00673AEB"/>
    <w:rsid w:val="00680BFC"/>
    <w:rsid w:val="0069282F"/>
    <w:rsid w:val="00695604"/>
    <w:rsid w:val="0069689C"/>
    <w:rsid w:val="006A04DD"/>
    <w:rsid w:val="006A4C89"/>
    <w:rsid w:val="006A6117"/>
    <w:rsid w:val="006A621B"/>
    <w:rsid w:val="006B2F58"/>
    <w:rsid w:val="006B6B0E"/>
    <w:rsid w:val="006D4C12"/>
    <w:rsid w:val="006D607D"/>
    <w:rsid w:val="006E59D0"/>
    <w:rsid w:val="006F0591"/>
    <w:rsid w:val="006F08DF"/>
    <w:rsid w:val="006F4844"/>
    <w:rsid w:val="006F52B7"/>
    <w:rsid w:val="006F5FA1"/>
    <w:rsid w:val="00700CF0"/>
    <w:rsid w:val="007072B3"/>
    <w:rsid w:val="007108E1"/>
    <w:rsid w:val="0072496B"/>
    <w:rsid w:val="00733676"/>
    <w:rsid w:val="00733C02"/>
    <w:rsid w:val="007373C6"/>
    <w:rsid w:val="00744489"/>
    <w:rsid w:val="0074504F"/>
    <w:rsid w:val="00751151"/>
    <w:rsid w:val="007600C9"/>
    <w:rsid w:val="00775B85"/>
    <w:rsid w:val="00777D36"/>
    <w:rsid w:val="00786BAA"/>
    <w:rsid w:val="00790B48"/>
    <w:rsid w:val="00791A2C"/>
    <w:rsid w:val="007A0CCD"/>
    <w:rsid w:val="007A62DE"/>
    <w:rsid w:val="007A69B0"/>
    <w:rsid w:val="007B03BB"/>
    <w:rsid w:val="007C04B7"/>
    <w:rsid w:val="007C27CF"/>
    <w:rsid w:val="007C7629"/>
    <w:rsid w:val="007D4C5E"/>
    <w:rsid w:val="007E1439"/>
    <w:rsid w:val="007E2E32"/>
    <w:rsid w:val="007E5938"/>
    <w:rsid w:val="007F39C7"/>
    <w:rsid w:val="007F3F10"/>
    <w:rsid w:val="007F762C"/>
    <w:rsid w:val="00804288"/>
    <w:rsid w:val="00804424"/>
    <w:rsid w:val="00807CB2"/>
    <w:rsid w:val="00813C94"/>
    <w:rsid w:val="0082427F"/>
    <w:rsid w:val="008245A3"/>
    <w:rsid w:val="00830A92"/>
    <w:rsid w:val="008317F5"/>
    <w:rsid w:val="008357D4"/>
    <w:rsid w:val="00836D39"/>
    <w:rsid w:val="00844106"/>
    <w:rsid w:val="00844485"/>
    <w:rsid w:val="00847F48"/>
    <w:rsid w:val="0085402C"/>
    <w:rsid w:val="00860A9A"/>
    <w:rsid w:val="00861BF1"/>
    <w:rsid w:val="00864E14"/>
    <w:rsid w:val="00871513"/>
    <w:rsid w:val="00877D59"/>
    <w:rsid w:val="00877FAB"/>
    <w:rsid w:val="00880AC8"/>
    <w:rsid w:val="00881178"/>
    <w:rsid w:val="00890956"/>
    <w:rsid w:val="00892220"/>
    <w:rsid w:val="008972D0"/>
    <w:rsid w:val="008A0AC2"/>
    <w:rsid w:val="008A11FD"/>
    <w:rsid w:val="008A3B38"/>
    <w:rsid w:val="008A3C85"/>
    <w:rsid w:val="008B3A41"/>
    <w:rsid w:val="008B7B4C"/>
    <w:rsid w:val="008C2281"/>
    <w:rsid w:val="008C2A89"/>
    <w:rsid w:val="008C50F7"/>
    <w:rsid w:val="008D1CDF"/>
    <w:rsid w:val="008D3A57"/>
    <w:rsid w:val="008D7725"/>
    <w:rsid w:val="008E0C09"/>
    <w:rsid w:val="008E1766"/>
    <w:rsid w:val="008E2075"/>
    <w:rsid w:val="008E2650"/>
    <w:rsid w:val="008E2DA9"/>
    <w:rsid w:val="008E30C2"/>
    <w:rsid w:val="008E5592"/>
    <w:rsid w:val="008E57F0"/>
    <w:rsid w:val="008E6705"/>
    <w:rsid w:val="008E7EA3"/>
    <w:rsid w:val="008F0263"/>
    <w:rsid w:val="008F050A"/>
    <w:rsid w:val="008F1279"/>
    <w:rsid w:val="008F4022"/>
    <w:rsid w:val="008F61EB"/>
    <w:rsid w:val="00900E95"/>
    <w:rsid w:val="00903C03"/>
    <w:rsid w:val="009052DD"/>
    <w:rsid w:val="00911412"/>
    <w:rsid w:val="009116F1"/>
    <w:rsid w:val="00911BFC"/>
    <w:rsid w:val="00913C01"/>
    <w:rsid w:val="00922521"/>
    <w:rsid w:val="009319CC"/>
    <w:rsid w:val="009475A5"/>
    <w:rsid w:val="00953F4D"/>
    <w:rsid w:val="0095439D"/>
    <w:rsid w:val="0095444B"/>
    <w:rsid w:val="00961B84"/>
    <w:rsid w:val="009639A5"/>
    <w:rsid w:val="00975C7F"/>
    <w:rsid w:val="009825E4"/>
    <w:rsid w:val="009827BA"/>
    <w:rsid w:val="00983223"/>
    <w:rsid w:val="0099307C"/>
    <w:rsid w:val="00994829"/>
    <w:rsid w:val="00995C6C"/>
    <w:rsid w:val="009A2BF9"/>
    <w:rsid w:val="009A333D"/>
    <w:rsid w:val="009A738A"/>
    <w:rsid w:val="009B1D7F"/>
    <w:rsid w:val="009B4A3A"/>
    <w:rsid w:val="009B777F"/>
    <w:rsid w:val="009C0164"/>
    <w:rsid w:val="009C51ED"/>
    <w:rsid w:val="009C5261"/>
    <w:rsid w:val="009C7170"/>
    <w:rsid w:val="009C782C"/>
    <w:rsid w:val="009C7DFD"/>
    <w:rsid w:val="009D0A13"/>
    <w:rsid w:val="009D2031"/>
    <w:rsid w:val="009D2EB4"/>
    <w:rsid w:val="009D42B3"/>
    <w:rsid w:val="009D6B77"/>
    <w:rsid w:val="009D785D"/>
    <w:rsid w:val="009E0918"/>
    <w:rsid w:val="009E328E"/>
    <w:rsid w:val="009E4BDD"/>
    <w:rsid w:val="009F3088"/>
    <w:rsid w:val="009F52B5"/>
    <w:rsid w:val="00A068B1"/>
    <w:rsid w:val="00A1301E"/>
    <w:rsid w:val="00A15B0D"/>
    <w:rsid w:val="00A162FC"/>
    <w:rsid w:val="00A17248"/>
    <w:rsid w:val="00A24AAF"/>
    <w:rsid w:val="00A37ACF"/>
    <w:rsid w:val="00A42661"/>
    <w:rsid w:val="00A507FA"/>
    <w:rsid w:val="00A55713"/>
    <w:rsid w:val="00A55EDF"/>
    <w:rsid w:val="00A63FC1"/>
    <w:rsid w:val="00A6669A"/>
    <w:rsid w:val="00A6671E"/>
    <w:rsid w:val="00A712F2"/>
    <w:rsid w:val="00A759D4"/>
    <w:rsid w:val="00A82352"/>
    <w:rsid w:val="00A83839"/>
    <w:rsid w:val="00A9109F"/>
    <w:rsid w:val="00AA0ABA"/>
    <w:rsid w:val="00AA2E70"/>
    <w:rsid w:val="00AA4BEF"/>
    <w:rsid w:val="00AA5849"/>
    <w:rsid w:val="00AB2752"/>
    <w:rsid w:val="00AB2C06"/>
    <w:rsid w:val="00AC36F0"/>
    <w:rsid w:val="00AC4688"/>
    <w:rsid w:val="00AC5491"/>
    <w:rsid w:val="00AC6B1F"/>
    <w:rsid w:val="00AD17D9"/>
    <w:rsid w:val="00AD346C"/>
    <w:rsid w:val="00AD644B"/>
    <w:rsid w:val="00AE0E83"/>
    <w:rsid w:val="00AE2DDE"/>
    <w:rsid w:val="00AE340C"/>
    <w:rsid w:val="00AE5583"/>
    <w:rsid w:val="00AF3213"/>
    <w:rsid w:val="00AF5A9B"/>
    <w:rsid w:val="00AF6365"/>
    <w:rsid w:val="00AF6A5B"/>
    <w:rsid w:val="00AF72C3"/>
    <w:rsid w:val="00B0443E"/>
    <w:rsid w:val="00B04DAA"/>
    <w:rsid w:val="00B0626A"/>
    <w:rsid w:val="00B06A43"/>
    <w:rsid w:val="00B1718C"/>
    <w:rsid w:val="00B23560"/>
    <w:rsid w:val="00B24A84"/>
    <w:rsid w:val="00B3064E"/>
    <w:rsid w:val="00B3196F"/>
    <w:rsid w:val="00B33C77"/>
    <w:rsid w:val="00B33CE8"/>
    <w:rsid w:val="00B41D7C"/>
    <w:rsid w:val="00B43165"/>
    <w:rsid w:val="00B432DB"/>
    <w:rsid w:val="00B47D3D"/>
    <w:rsid w:val="00B52CE6"/>
    <w:rsid w:val="00B65B6E"/>
    <w:rsid w:val="00B75756"/>
    <w:rsid w:val="00B85EEE"/>
    <w:rsid w:val="00B872C7"/>
    <w:rsid w:val="00B929AD"/>
    <w:rsid w:val="00B930A4"/>
    <w:rsid w:val="00B94303"/>
    <w:rsid w:val="00B94C80"/>
    <w:rsid w:val="00B95E9F"/>
    <w:rsid w:val="00B97DD2"/>
    <w:rsid w:val="00BA098B"/>
    <w:rsid w:val="00BA1505"/>
    <w:rsid w:val="00BA22D8"/>
    <w:rsid w:val="00BA4BF9"/>
    <w:rsid w:val="00BA6BCE"/>
    <w:rsid w:val="00BB1545"/>
    <w:rsid w:val="00BB2EA7"/>
    <w:rsid w:val="00BB557F"/>
    <w:rsid w:val="00BC001C"/>
    <w:rsid w:val="00BC6322"/>
    <w:rsid w:val="00BE7601"/>
    <w:rsid w:val="00BF47E8"/>
    <w:rsid w:val="00BF60F2"/>
    <w:rsid w:val="00C10165"/>
    <w:rsid w:val="00C11CF4"/>
    <w:rsid w:val="00C16C47"/>
    <w:rsid w:val="00C25BA0"/>
    <w:rsid w:val="00C25FE4"/>
    <w:rsid w:val="00C32679"/>
    <w:rsid w:val="00C3489D"/>
    <w:rsid w:val="00C443B5"/>
    <w:rsid w:val="00C44EA8"/>
    <w:rsid w:val="00C505EF"/>
    <w:rsid w:val="00C576E7"/>
    <w:rsid w:val="00C61FFD"/>
    <w:rsid w:val="00C67453"/>
    <w:rsid w:val="00C7132F"/>
    <w:rsid w:val="00C72C38"/>
    <w:rsid w:val="00C73B45"/>
    <w:rsid w:val="00C814E9"/>
    <w:rsid w:val="00C81B4A"/>
    <w:rsid w:val="00C836DE"/>
    <w:rsid w:val="00C91848"/>
    <w:rsid w:val="00C91F7D"/>
    <w:rsid w:val="00C931D6"/>
    <w:rsid w:val="00C93FA6"/>
    <w:rsid w:val="00C93FDC"/>
    <w:rsid w:val="00C96BCB"/>
    <w:rsid w:val="00CA0370"/>
    <w:rsid w:val="00CA7062"/>
    <w:rsid w:val="00CA7DE2"/>
    <w:rsid w:val="00CB1EE9"/>
    <w:rsid w:val="00CB50EF"/>
    <w:rsid w:val="00CB5AE5"/>
    <w:rsid w:val="00CB6B63"/>
    <w:rsid w:val="00CB7B4F"/>
    <w:rsid w:val="00CB7F24"/>
    <w:rsid w:val="00CC0B66"/>
    <w:rsid w:val="00CC2567"/>
    <w:rsid w:val="00CD118D"/>
    <w:rsid w:val="00CD440C"/>
    <w:rsid w:val="00CE5D17"/>
    <w:rsid w:val="00CF3073"/>
    <w:rsid w:val="00CF7031"/>
    <w:rsid w:val="00D014D5"/>
    <w:rsid w:val="00D0265F"/>
    <w:rsid w:val="00D06087"/>
    <w:rsid w:val="00D060E3"/>
    <w:rsid w:val="00D0704A"/>
    <w:rsid w:val="00D11465"/>
    <w:rsid w:val="00D119E5"/>
    <w:rsid w:val="00D12223"/>
    <w:rsid w:val="00D12462"/>
    <w:rsid w:val="00D12CCB"/>
    <w:rsid w:val="00D158E1"/>
    <w:rsid w:val="00D1652C"/>
    <w:rsid w:val="00D17013"/>
    <w:rsid w:val="00D17E63"/>
    <w:rsid w:val="00D2012F"/>
    <w:rsid w:val="00D20F5E"/>
    <w:rsid w:val="00D24248"/>
    <w:rsid w:val="00D25E76"/>
    <w:rsid w:val="00D272FE"/>
    <w:rsid w:val="00D32885"/>
    <w:rsid w:val="00D32C78"/>
    <w:rsid w:val="00D3506C"/>
    <w:rsid w:val="00D35B14"/>
    <w:rsid w:val="00D36116"/>
    <w:rsid w:val="00D4132B"/>
    <w:rsid w:val="00D44D91"/>
    <w:rsid w:val="00D45C9D"/>
    <w:rsid w:val="00D46E19"/>
    <w:rsid w:val="00D51AE7"/>
    <w:rsid w:val="00D63CD6"/>
    <w:rsid w:val="00D64156"/>
    <w:rsid w:val="00D700EE"/>
    <w:rsid w:val="00D70AE2"/>
    <w:rsid w:val="00D70F6F"/>
    <w:rsid w:val="00D71DD5"/>
    <w:rsid w:val="00D7766B"/>
    <w:rsid w:val="00D7789B"/>
    <w:rsid w:val="00D80718"/>
    <w:rsid w:val="00D81C2F"/>
    <w:rsid w:val="00D81EDF"/>
    <w:rsid w:val="00D867EE"/>
    <w:rsid w:val="00D87B0D"/>
    <w:rsid w:val="00D92222"/>
    <w:rsid w:val="00D979A8"/>
    <w:rsid w:val="00DA08EE"/>
    <w:rsid w:val="00DA294A"/>
    <w:rsid w:val="00DA2986"/>
    <w:rsid w:val="00DA394A"/>
    <w:rsid w:val="00DA6C2B"/>
    <w:rsid w:val="00DB01CC"/>
    <w:rsid w:val="00DB219E"/>
    <w:rsid w:val="00DB2645"/>
    <w:rsid w:val="00DB3823"/>
    <w:rsid w:val="00DB3E8E"/>
    <w:rsid w:val="00DB71F2"/>
    <w:rsid w:val="00DC2F26"/>
    <w:rsid w:val="00DC5EDE"/>
    <w:rsid w:val="00DD0C17"/>
    <w:rsid w:val="00DD2896"/>
    <w:rsid w:val="00DD3948"/>
    <w:rsid w:val="00DD52CD"/>
    <w:rsid w:val="00DD5568"/>
    <w:rsid w:val="00DD6119"/>
    <w:rsid w:val="00DD6B94"/>
    <w:rsid w:val="00DE3066"/>
    <w:rsid w:val="00DE73D4"/>
    <w:rsid w:val="00DF371F"/>
    <w:rsid w:val="00DF3E5C"/>
    <w:rsid w:val="00DF61C0"/>
    <w:rsid w:val="00E00A29"/>
    <w:rsid w:val="00E03EEB"/>
    <w:rsid w:val="00E06746"/>
    <w:rsid w:val="00E1450B"/>
    <w:rsid w:val="00E1772F"/>
    <w:rsid w:val="00E22352"/>
    <w:rsid w:val="00E27A6D"/>
    <w:rsid w:val="00E32DCC"/>
    <w:rsid w:val="00E33ABA"/>
    <w:rsid w:val="00E37252"/>
    <w:rsid w:val="00E448AA"/>
    <w:rsid w:val="00E44FD3"/>
    <w:rsid w:val="00E50461"/>
    <w:rsid w:val="00E5551F"/>
    <w:rsid w:val="00E55B1A"/>
    <w:rsid w:val="00E70364"/>
    <w:rsid w:val="00E71A18"/>
    <w:rsid w:val="00E72AF0"/>
    <w:rsid w:val="00E7360B"/>
    <w:rsid w:val="00E82D44"/>
    <w:rsid w:val="00E8380D"/>
    <w:rsid w:val="00E856CE"/>
    <w:rsid w:val="00E915D0"/>
    <w:rsid w:val="00E95B56"/>
    <w:rsid w:val="00E97B61"/>
    <w:rsid w:val="00EA4152"/>
    <w:rsid w:val="00EB3AEC"/>
    <w:rsid w:val="00EB5F21"/>
    <w:rsid w:val="00EB6E8F"/>
    <w:rsid w:val="00EC1B67"/>
    <w:rsid w:val="00EC207D"/>
    <w:rsid w:val="00EC5166"/>
    <w:rsid w:val="00EC6F4D"/>
    <w:rsid w:val="00ED2ECD"/>
    <w:rsid w:val="00ED3701"/>
    <w:rsid w:val="00ED4A30"/>
    <w:rsid w:val="00ED57F5"/>
    <w:rsid w:val="00EE23D2"/>
    <w:rsid w:val="00EE31A1"/>
    <w:rsid w:val="00EF167C"/>
    <w:rsid w:val="00EF2291"/>
    <w:rsid w:val="00EF5029"/>
    <w:rsid w:val="00EF544F"/>
    <w:rsid w:val="00EF6C43"/>
    <w:rsid w:val="00F007AE"/>
    <w:rsid w:val="00F051DE"/>
    <w:rsid w:val="00F06057"/>
    <w:rsid w:val="00F07D51"/>
    <w:rsid w:val="00F12142"/>
    <w:rsid w:val="00F158F3"/>
    <w:rsid w:val="00F21D46"/>
    <w:rsid w:val="00F233C4"/>
    <w:rsid w:val="00F235DA"/>
    <w:rsid w:val="00F2374E"/>
    <w:rsid w:val="00F25A0E"/>
    <w:rsid w:val="00F25E5D"/>
    <w:rsid w:val="00F32A51"/>
    <w:rsid w:val="00F434F0"/>
    <w:rsid w:val="00F46E3C"/>
    <w:rsid w:val="00F52BD7"/>
    <w:rsid w:val="00F53C3A"/>
    <w:rsid w:val="00F6055F"/>
    <w:rsid w:val="00F61E81"/>
    <w:rsid w:val="00F62467"/>
    <w:rsid w:val="00F6615C"/>
    <w:rsid w:val="00F77E87"/>
    <w:rsid w:val="00F83EFA"/>
    <w:rsid w:val="00F906B9"/>
    <w:rsid w:val="00F95432"/>
    <w:rsid w:val="00F9786E"/>
    <w:rsid w:val="00FA6120"/>
    <w:rsid w:val="00FC413D"/>
    <w:rsid w:val="00FC5F5D"/>
    <w:rsid w:val="00FC7421"/>
    <w:rsid w:val="00FC7FE2"/>
    <w:rsid w:val="00FD0B24"/>
    <w:rsid w:val="00FD1CC2"/>
    <w:rsid w:val="00FD5D37"/>
    <w:rsid w:val="00FD68FB"/>
    <w:rsid w:val="00FE07F3"/>
    <w:rsid w:val="00FE76F2"/>
    <w:rsid w:val="00FE7FFB"/>
    <w:rsid w:val="00FF7668"/>
    <w:rsid w:val="00FF7A45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99CF8CE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AA4BEF"/>
    <w:pPr>
      <w:spacing w:line="260" w:lineRule="atLeast"/>
      <w:jc w:val="both"/>
    </w:pPr>
    <w:rPr>
      <w:rFonts w:ascii="Arial" w:hAnsi="Arial" w:cs="Arial"/>
      <w:lang w:eastAsia="en-US"/>
    </w:rPr>
  </w:style>
  <w:style w:type="paragraph" w:styleId="berschrift1">
    <w:name w:val="heading 1"/>
    <w:basedOn w:val="Standard"/>
    <w:next w:val="Textkrper"/>
    <w:link w:val="berschrift1Zchn"/>
    <w:uiPriority w:val="9"/>
    <w:qFormat/>
    <w:rsid w:val="00F53C3A"/>
    <w:pPr>
      <w:keepNext/>
      <w:numPr>
        <w:numId w:val="5"/>
      </w:numPr>
      <w:tabs>
        <w:tab w:val="left" w:pos="851"/>
      </w:tabs>
      <w:spacing w:before="240" w:after="120"/>
      <w:outlineLvl w:val="0"/>
    </w:pPr>
    <w:rPr>
      <w:b/>
      <w:kern w:val="28"/>
    </w:rPr>
  </w:style>
  <w:style w:type="paragraph" w:styleId="berschrift2">
    <w:name w:val="heading 2"/>
    <w:basedOn w:val="berschrift1"/>
    <w:next w:val="Textkrper"/>
    <w:link w:val="berschrift2Zchn"/>
    <w:uiPriority w:val="9"/>
    <w:qFormat/>
    <w:rsid w:val="00F53C3A"/>
    <w:pPr>
      <w:numPr>
        <w:ilvl w:val="1"/>
        <w:numId w:val="2"/>
      </w:numPr>
      <w:spacing w:before="120" w:after="60"/>
      <w:outlineLvl w:val="1"/>
    </w:pPr>
  </w:style>
  <w:style w:type="paragraph" w:styleId="berschrift3">
    <w:name w:val="heading 3"/>
    <w:basedOn w:val="berschrift1"/>
    <w:next w:val="Textkrper"/>
    <w:link w:val="berschrift3Zchn"/>
    <w:uiPriority w:val="9"/>
    <w:qFormat/>
    <w:rsid w:val="00F53C3A"/>
    <w:pPr>
      <w:numPr>
        <w:ilvl w:val="2"/>
        <w:numId w:val="3"/>
      </w:numPr>
      <w:spacing w:before="120" w:after="60"/>
      <w:outlineLvl w:val="2"/>
    </w:pPr>
  </w:style>
  <w:style w:type="paragraph" w:styleId="berschrift4">
    <w:name w:val="heading 4"/>
    <w:basedOn w:val="berschrift1"/>
    <w:next w:val="Textkrper"/>
    <w:link w:val="berschrift4Zchn"/>
    <w:uiPriority w:val="9"/>
    <w:qFormat/>
    <w:rsid w:val="00F53C3A"/>
    <w:pPr>
      <w:numPr>
        <w:ilvl w:val="3"/>
        <w:numId w:val="4"/>
      </w:numPr>
      <w:spacing w:before="60" w:after="60"/>
      <w:outlineLvl w:val="3"/>
    </w:pPr>
  </w:style>
  <w:style w:type="paragraph" w:styleId="berschrift5">
    <w:name w:val="heading 5"/>
    <w:basedOn w:val="Standard"/>
    <w:next w:val="Standard"/>
    <w:link w:val="berschrift5Zchn"/>
    <w:uiPriority w:val="9"/>
    <w:qFormat/>
    <w:rsid w:val="00AF72C3"/>
    <w:pPr>
      <w:spacing w:before="240" w:after="60" w:line="240" w:lineRule="auto"/>
      <w:ind w:left="3540" w:hanging="708"/>
      <w:outlineLvl w:val="4"/>
    </w:pPr>
    <w:rPr>
      <w:rFonts w:cs="Times New Roman"/>
      <w:sz w:val="22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AF72C3"/>
    <w:pPr>
      <w:spacing w:before="240" w:after="60" w:line="240" w:lineRule="auto"/>
      <w:ind w:left="4248" w:hanging="708"/>
      <w:outlineLvl w:val="5"/>
    </w:pPr>
    <w:rPr>
      <w:rFonts w:cs="Times New Roman"/>
      <w:i/>
      <w:sz w:val="22"/>
      <w:szCs w:val="24"/>
    </w:rPr>
  </w:style>
  <w:style w:type="paragraph" w:styleId="berschrift7">
    <w:name w:val="heading 7"/>
    <w:basedOn w:val="Standard"/>
    <w:next w:val="Standard"/>
    <w:link w:val="berschrift7Zchn"/>
    <w:uiPriority w:val="9"/>
    <w:qFormat/>
    <w:rsid w:val="00AF72C3"/>
    <w:pPr>
      <w:spacing w:before="240" w:after="60" w:line="240" w:lineRule="auto"/>
      <w:ind w:left="4956" w:hanging="708"/>
      <w:outlineLvl w:val="6"/>
    </w:pPr>
    <w:rPr>
      <w:rFonts w:cs="Times New Roman"/>
      <w:sz w:val="24"/>
      <w:szCs w:val="24"/>
    </w:rPr>
  </w:style>
  <w:style w:type="paragraph" w:styleId="berschrift8">
    <w:name w:val="heading 8"/>
    <w:basedOn w:val="Standard"/>
    <w:next w:val="Standard"/>
    <w:link w:val="berschrift8Zchn"/>
    <w:uiPriority w:val="9"/>
    <w:qFormat/>
    <w:rsid w:val="00AF72C3"/>
    <w:pPr>
      <w:spacing w:before="240" w:after="60" w:line="240" w:lineRule="auto"/>
      <w:ind w:left="5664" w:hanging="708"/>
      <w:outlineLvl w:val="7"/>
    </w:pPr>
    <w:rPr>
      <w:rFonts w:cs="Times New Roman"/>
      <w:i/>
      <w:sz w:val="24"/>
      <w:szCs w:val="24"/>
    </w:rPr>
  </w:style>
  <w:style w:type="paragraph" w:styleId="berschrift9">
    <w:name w:val="heading 9"/>
    <w:basedOn w:val="Standard"/>
    <w:next w:val="Standard"/>
    <w:link w:val="berschrift9Zchn"/>
    <w:uiPriority w:val="9"/>
    <w:qFormat/>
    <w:rsid w:val="00AF72C3"/>
    <w:pPr>
      <w:spacing w:before="240" w:after="60" w:line="240" w:lineRule="auto"/>
      <w:ind w:left="6372" w:hanging="708"/>
      <w:outlineLvl w:val="8"/>
    </w:pPr>
    <w:rPr>
      <w:rFonts w:cs="Times New Roman"/>
      <w:i/>
      <w:sz w:val="18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Arial" w:hAnsi="Arial" w:cs="Arial"/>
      <w:b/>
      <w:kern w:val="28"/>
      <w:lang w:eastAsia="en-US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Kopfzeile">
    <w:name w:val="header"/>
    <w:basedOn w:val="StandardNo"/>
    <w:link w:val="KopfzeileZchn"/>
    <w:uiPriority w:val="99"/>
    <w:rsid w:val="00CA7062"/>
    <w:pPr>
      <w:spacing w:line="220" w:lineRule="atLeast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rFonts w:ascii="Arial" w:hAnsi="Arial" w:cs="Arial"/>
      <w:lang w:eastAsia="en-US"/>
    </w:rPr>
  </w:style>
  <w:style w:type="paragraph" w:styleId="Fuzeile">
    <w:name w:val="footer"/>
    <w:basedOn w:val="StandardNo"/>
    <w:link w:val="FuzeileZchn"/>
    <w:uiPriority w:val="99"/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Pr>
      <w:rFonts w:ascii="Arial" w:hAnsi="Arial" w:cs="Arial"/>
      <w:lang w:eastAsia="en-US"/>
    </w:rPr>
  </w:style>
  <w:style w:type="paragraph" w:customStyle="1" w:styleId="StandardNo">
    <w:name w:val="Standard No"/>
    <w:basedOn w:val="Standard"/>
    <w:rPr>
      <w:noProof/>
    </w:rPr>
  </w:style>
  <w:style w:type="paragraph" w:customStyle="1" w:styleId="Betreff">
    <w:name w:val="Betreff"/>
    <w:basedOn w:val="Standard"/>
    <w:next w:val="Standard"/>
    <w:rsid w:val="007F762C"/>
    <w:rPr>
      <w:b/>
    </w:rPr>
  </w:style>
  <w:style w:type="paragraph" w:styleId="Textkrper">
    <w:name w:val="Body Text"/>
    <w:basedOn w:val="Standard"/>
    <w:link w:val="TextkrperZchn"/>
    <w:uiPriority w:val="99"/>
    <w:rsid w:val="001E1502"/>
    <w:pPr>
      <w:spacing w:after="200"/>
      <w:jc w:val="left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rFonts w:ascii="Arial" w:hAnsi="Arial" w:cs="Arial"/>
      <w:lang w:eastAsia="en-US"/>
    </w:rPr>
  </w:style>
  <w:style w:type="paragraph" w:customStyle="1" w:styleId="GrussNo">
    <w:name w:val="Gruss No"/>
    <w:basedOn w:val="StandardNo"/>
    <w:pPr>
      <w:keepNext/>
    </w:pPr>
  </w:style>
  <w:style w:type="paragraph" w:customStyle="1" w:styleId="GrussNo85">
    <w:name w:val="Gruss No 8.5"/>
    <w:basedOn w:val="GrussNo"/>
    <w:rsid w:val="007F762C"/>
    <w:rPr>
      <w:sz w:val="17"/>
    </w:rPr>
  </w:style>
  <w:style w:type="paragraph" w:styleId="Titel">
    <w:name w:val="Title"/>
    <w:basedOn w:val="StandardNo"/>
    <w:link w:val="TitelZchn"/>
    <w:uiPriority w:val="10"/>
    <w:qFormat/>
    <w:rPr>
      <w:rFonts w:ascii="Arial Black" w:hAnsi="Arial Black"/>
      <w:sz w:val="2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VordruckNo8">
    <w:name w:val="Vordruck No 8"/>
    <w:basedOn w:val="Standard"/>
    <w:rsid w:val="00571887"/>
    <w:pPr>
      <w:spacing w:line="220" w:lineRule="atLeast"/>
      <w:jc w:val="right"/>
    </w:pPr>
    <w:rPr>
      <w:rFonts w:ascii="Times New Roman" w:hAnsi="Times New Roman"/>
      <w:noProof/>
      <w:spacing w:val="12"/>
      <w:sz w:val="16"/>
      <w:szCs w:val="16"/>
    </w:rPr>
  </w:style>
  <w:style w:type="paragraph" w:customStyle="1" w:styleId="Nummerierung">
    <w:name w:val="Nummerierung"/>
    <w:basedOn w:val="Standard"/>
    <w:rsid w:val="00E915D0"/>
    <w:pPr>
      <w:numPr>
        <w:numId w:val="6"/>
      </w:numPr>
      <w:tabs>
        <w:tab w:val="clear" w:pos="0"/>
        <w:tab w:val="left" w:pos="284"/>
      </w:tabs>
      <w:jc w:val="left"/>
    </w:pPr>
  </w:style>
  <w:style w:type="paragraph" w:styleId="Verzeichnis1">
    <w:name w:val="toc 1"/>
    <w:basedOn w:val="Standard"/>
    <w:next w:val="Verzeichnis2"/>
    <w:autoRedefine/>
    <w:uiPriority w:val="39"/>
    <w:semiHidden/>
    <w:pPr>
      <w:spacing w:before="120"/>
      <w:ind w:left="851" w:hanging="851"/>
    </w:pPr>
    <w:rPr>
      <w:b/>
    </w:rPr>
  </w:style>
  <w:style w:type="paragraph" w:styleId="Verzeichnis2">
    <w:name w:val="toc 2"/>
    <w:basedOn w:val="Verzeichnis1"/>
    <w:next w:val="Verzeichnis3"/>
    <w:autoRedefine/>
    <w:uiPriority w:val="39"/>
    <w:semiHidden/>
    <w:pPr>
      <w:spacing w:before="0"/>
    </w:pPr>
    <w:rPr>
      <w:b w:val="0"/>
    </w:rPr>
  </w:style>
  <w:style w:type="paragraph" w:styleId="Verzeichnis3">
    <w:name w:val="toc 3"/>
    <w:basedOn w:val="Verzeichnis2"/>
    <w:next w:val="Verzeichnis4"/>
    <w:autoRedefine/>
    <w:uiPriority w:val="39"/>
    <w:semiHidden/>
  </w:style>
  <w:style w:type="paragraph" w:styleId="Verzeichnis4">
    <w:name w:val="toc 4"/>
    <w:basedOn w:val="Verzeichnis2"/>
    <w:next w:val="Standard"/>
    <w:autoRedefine/>
    <w:uiPriority w:val="39"/>
    <w:semiHidden/>
  </w:style>
  <w:style w:type="paragraph" w:customStyle="1" w:styleId="Blindzeile">
    <w:name w:val="Blindzeile"/>
    <w:basedOn w:val="Fuzeile"/>
    <w:rsid w:val="00264641"/>
    <w:pPr>
      <w:spacing w:line="240" w:lineRule="auto"/>
    </w:pPr>
    <w:rPr>
      <w:sz w:val="2"/>
    </w:rPr>
  </w:style>
  <w:style w:type="paragraph" w:customStyle="1" w:styleId="VordruckNo7U">
    <w:name w:val="Vordruck No 7U"/>
    <w:basedOn w:val="VordruckNo8"/>
    <w:rsid w:val="00C16C47"/>
    <w:pPr>
      <w:spacing w:after="40"/>
      <w:jc w:val="left"/>
    </w:pPr>
    <w:rPr>
      <w:spacing w:val="0"/>
      <w:sz w:val="14"/>
      <w:u w:val="single"/>
    </w:rPr>
  </w:style>
  <w:style w:type="paragraph" w:customStyle="1" w:styleId="VordruckNo75">
    <w:name w:val="Vordruck No 7.5"/>
    <w:basedOn w:val="VordruckNo8"/>
    <w:rsid w:val="00571887"/>
    <w:rPr>
      <w:sz w:val="15"/>
    </w:rPr>
  </w:style>
  <w:style w:type="paragraph" w:customStyle="1" w:styleId="OrtDatum">
    <w:name w:val="OrtDatum"/>
    <w:basedOn w:val="Standard"/>
    <w:rsid w:val="00BA098B"/>
    <w:pPr>
      <w:spacing w:after="20" w:line="240" w:lineRule="auto"/>
      <w:jc w:val="left"/>
    </w:pPr>
  </w:style>
  <w:style w:type="paragraph" w:styleId="Aufzhlungszeichen">
    <w:name w:val="List Bullet"/>
    <w:basedOn w:val="Standard"/>
    <w:uiPriority w:val="99"/>
    <w:rsid w:val="00913C01"/>
    <w:pPr>
      <w:numPr>
        <w:numId w:val="10"/>
      </w:numPr>
    </w:pPr>
  </w:style>
  <w:style w:type="paragraph" w:styleId="Kommentartext">
    <w:name w:val="annotation text"/>
    <w:basedOn w:val="Standard"/>
    <w:link w:val="KommentartextZchn"/>
    <w:semiHidden/>
    <w:rsid w:val="005D0868"/>
    <w:pPr>
      <w:spacing w:line="240" w:lineRule="auto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Arial" w:hAnsi="Arial" w:cs="Arial"/>
      <w:lang w:eastAsia="en-US"/>
    </w:rPr>
  </w:style>
  <w:style w:type="table" w:styleId="Tabellenraster">
    <w:name w:val="Table Grid"/>
    <w:basedOn w:val="NormaleTabelle"/>
    <w:uiPriority w:val="59"/>
    <w:rsid w:val="005D08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rsid w:val="00F25A0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49394B"/>
    <w:rPr>
      <w:color w:val="808080"/>
    </w:rPr>
  </w:style>
  <w:style w:type="paragraph" w:styleId="Listenabsatz">
    <w:name w:val="List Paragraph"/>
    <w:basedOn w:val="Standard"/>
    <w:uiPriority w:val="34"/>
    <w:qFormat/>
    <w:rsid w:val="0085402C"/>
    <w:pPr>
      <w:ind w:left="720"/>
      <w:contextualSpacing/>
    </w:pPr>
  </w:style>
  <w:style w:type="character" w:styleId="Hyperlink">
    <w:name w:val="Hyperlink"/>
    <w:basedOn w:val="Absatz-Standardschriftart"/>
    <w:rsid w:val="001B5811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rsid w:val="005A0746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46F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1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va.ch/de-ch/versicherung/unfallversicherung/abredeversicherun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nf.ch/de/foerderung/karrieren/doc-mobility/Seiten/default.asp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G:\UNETEntry\3_Dienste\Personal\Urlaub" TargetMode="Externa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B36DF-BCC5-4DA1-AB35-CC41DB506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Antrag_unbez. Urlaub_2025.dotx</Template>
  <TotalTime>0</TotalTime>
  <Pages>1</Pages>
  <Words>432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</vt:lpstr>
    </vt:vector>
  </TitlesOfParts>
  <Company>UNILU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Trapp Christel</dc:creator>
  <dc:description>Leuchter Informatik AG_x000d_
CH - 6003 Luzern_x000d_
Juli 2007</dc:description>
  <cp:lastModifiedBy>Mondel Sina</cp:lastModifiedBy>
  <cp:revision>3</cp:revision>
  <cp:lastPrinted>2024-03-14T07:44:00Z</cp:lastPrinted>
  <dcterms:created xsi:type="dcterms:W3CDTF">2025-09-29T15:03:00Z</dcterms:created>
  <dcterms:modified xsi:type="dcterms:W3CDTF">2025-09-29T15:04:00Z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PBenutzerKurzzeichen">
    <vt:lpwstr>PiMa</vt:lpwstr>
  </property>
  <property fmtid="{D5CDD505-2E9C-101B-9397-08002B2CF9AE}" pid="3" name="WPBenutzerName">
    <vt:lpwstr>Pinho-Kuster</vt:lpwstr>
  </property>
  <property fmtid="{D5CDD505-2E9C-101B-9397-08002B2CF9AE}" pid="4" name="WPBenutzerVorname">
    <vt:lpwstr>Maria</vt:lpwstr>
  </property>
  <property fmtid="{D5CDD505-2E9C-101B-9397-08002B2CF9AE}" pid="5" name="WPBenutzerTitel">
    <vt:lpwstr/>
  </property>
  <property fmtid="{D5CDD505-2E9C-101B-9397-08002B2CF9AE}" pid="6" name="WPBenutzerFunktion">
    <vt:lpwstr>Sachbearbeiterin Personaldienst</vt:lpwstr>
  </property>
  <property fmtid="{D5CDD505-2E9C-101B-9397-08002B2CF9AE}" pid="7" name="WPBenutzerAbteilung">
    <vt:lpwstr>WPBenutzerAbteilung</vt:lpwstr>
  </property>
  <property fmtid="{D5CDD505-2E9C-101B-9397-08002B2CF9AE}" pid="8" name="WPBenutzerFakultätID">
    <vt:lpwstr>4</vt:lpwstr>
  </property>
  <property fmtid="{D5CDD505-2E9C-101B-9397-08002B2CF9AE}" pid="9" name="WPBenutzerFakultät">
    <vt:lpwstr>Zentrale Dienste</vt:lpwstr>
  </property>
  <property fmtid="{D5CDD505-2E9C-101B-9397-08002B2CF9AE}" pid="10" name="WPBenutzerInstitut">
    <vt:lpwstr>Personaldienst</vt:lpwstr>
  </property>
  <property fmtid="{D5CDD505-2E9C-101B-9397-08002B2CF9AE}" pid="11" name="WPBenutzerTelefonDirekt">
    <vt:lpwstr>+41 41 228 77 02</vt:lpwstr>
  </property>
  <property fmtid="{D5CDD505-2E9C-101B-9397-08002B2CF9AE}" pid="12" name="WPBenutzerFaxDirekt">
    <vt:lpwstr>+41 41 228 55 02</vt:lpwstr>
  </property>
  <property fmtid="{D5CDD505-2E9C-101B-9397-08002B2CF9AE}" pid="13" name="WPBenutzerEmail">
    <vt:lpwstr>maria.pinho@unilu.ch</vt:lpwstr>
  </property>
  <property fmtid="{D5CDD505-2E9C-101B-9397-08002B2CF9AE}" pid="14" name="WPBenutzerLogo">
    <vt:lpwstr> </vt:lpwstr>
  </property>
  <property fmtid="{D5CDD505-2E9C-101B-9397-08002B2CF9AE}" pid="15" name="WPStandortKennung">
    <vt:lpwstr>DE-PFI, Pfistergasse 20</vt:lpwstr>
  </property>
  <property fmtid="{D5CDD505-2E9C-101B-9397-08002B2CF9AE}" pid="16" name="WPStandortname">
    <vt:lpwstr>Universität Luzern</vt:lpwstr>
  </property>
  <property fmtid="{D5CDD505-2E9C-101B-9397-08002B2CF9AE}" pid="17" name="WPStandortnamekurz">
    <vt:lpwstr>PFI (Deutsch)</vt:lpwstr>
  </property>
  <property fmtid="{D5CDD505-2E9C-101B-9397-08002B2CF9AE}" pid="18" name="WPStandortStrasse">
    <vt:lpwstr>Pfistergasse 20</vt:lpwstr>
  </property>
  <property fmtid="{D5CDD505-2E9C-101B-9397-08002B2CF9AE}" pid="19" name="WPStandortPostfach">
    <vt:lpwstr>Postfach 7979</vt:lpwstr>
  </property>
  <property fmtid="{D5CDD505-2E9C-101B-9397-08002B2CF9AE}" pid="20" name="WPStandortPLZ">
    <vt:lpwstr>6000</vt:lpwstr>
  </property>
  <property fmtid="{D5CDD505-2E9C-101B-9397-08002B2CF9AE}" pid="21" name="WPStandortOrt">
    <vt:lpwstr>Luzern 7</vt:lpwstr>
  </property>
  <property fmtid="{D5CDD505-2E9C-101B-9397-08002B2CF9AE}" pid="22" name="WPStandortTelefon">
    <vt:lpwstr>+41 41 228 55 10</vt:lpwstr>
  </property>
  <property fmtid="{D5CDD505-2E9C-101B-9397-08002B2CF9AE}" pid="23" name="WPStandortTelefax">
    <vt:lpwstr>+41 41 228 55 05</vt:lpwstr>
  </property>
  <property fmtid="{D5CDD505-2E9C-101B-9397-08002B2CF9AE}" pid="24" name="WPStandortEmail">
    <vt:lpwstr>info@unilu.ch</vt:lpwstr>
  </property>
  <property fmtid="{D5CDD505-2E9C-101B-9397-08002B2CF9AE}" pid="25" name="WPStandortInternet">
    <vt:lpwstr>WPStandortInternet</vt:lpwstr>
  </property>
  <property fmtid="{D5CDD505-2E9C-101B-9397-08002B2CF9AE}" pid="26" name="WPStandortBannerLinie1">
    <vt:lpwstr/>
  </property>
  <property fmtid="{D5CDD505-2E9C-101B-9397-08002B2CF9AE}" pid="27" name="WPStandortBannerLinie2">
    <vt:lpwstr/>
  </property>
  <property fmtid="{D5CDD505-2E9C-101B-9397-08002B2CF9AE}" pid="28" name="WPStandortBannerLinie3">
    <vt:lpwstr/>
  </property>
  <property fmtid="{D5CDD505-2E9C-101B-9397-08002B2CF9AE}" pid="29" name="Adresse">
    <vt:lpwstr>Adresse</vt:lpwstr>
  </property>
  <property fmtid="{D5CDD505-2E9C-101B-9397-08002B2CF9AE}" pid="30" name="Erste Seite">
    <vt:lpwstr>Neutral</vt:lpwstr>
  </property>
  <property fmtid="{D5CDD505-2E9C-101B-9397-08002B2CF9AE}" pid="31" name="Folgeseite">
    <vt:lpwstr>Neutral</vt:lpwstr>
  </property>
  <property fmtid="{D5CDD505-2E9C-101B-9397-08002B2CF9AE}" pid="32" name="WPBenutzerKurzzeichenLinks">
    <vt:lpwstr>WPBenutzerKurzzeichenLinks</vt:lpwstr>
  </property>
  <property fmtid="{D5CDD505-2E9C-101B-9397-08002B2CF9AE}" pid="33" name="WPBenutzerNameLinks">
    <vt:lpwstr>WPBenutzerNameLinks</vt:lpwstr>
  </property>
  <property fmtid="{D5CDD505-2E9C-101B-9397-08002B2CF9AE}" pid="34" name="WPBenutzerVornameLinks">
    <vt:lpwstr>WPBenutzerVornameLinks</vt:lpwstr>
  </property>
  <property fmtid="{D5CDD505-2E9C-101B-9397-08002B2CF9AE}" pid="35" name="WPBenutzerTitelLinks">
    <vt:lpwstr>WPBenutzerTitelLinks</vt:lpwstr>
  </property>
  <property fmtid="{D5CDD505-2E9C-101B-9397-08002B2CF9AE}" pid="36" name="WPBenutzerFunktionLinks">
    <vt:lpwstr>WPBenutzerFunktionLinks</vt:lpwstr>
  </property>
  <property fmtid="{D5CDD505-2E9C-101B-9397-08002B2CF9AE}" pid="37" name="WPBenutzerAbteilungLinks">
    <vt:lpwstr>WPBenutzerAbteilungLinks</vt:lpwstr>
  </property>
  <property fmtid="{D5CDD505-2E9C-101B-9397-08002B2CF9AE}" pid="38" name="WPBenutzerFakultätIDLinks">
    <vt:lpwstr>WPBenutzerFakultätIDLinks</vt:lpwstr>
  </property>
  <property fmtid="{D5CDD505-2E9C-101B-9397-08002B2CF9AE}" pid="39" name="WPBenutzerFakultätLinks">
    <vt:lpwstr>WPBenutzerFakultätLinks</vt:lpwstr>
  </property>
  <property fmtid="{D5CDD505-2E9C-101B-9397-08002B2CF9AE}" pid="40" name="WPBenutzerInstitutLinks">
    <vt:lpwstr>WPBenutzerInstitutLinks</vt:lpwstr>
  </property>
  <property fmtid="{D5CDD505-2E9C-101B-9397-08002B2CF9AE}" pid="41" name="WPBenutzerTelefonDirektLinks">
    <vt:lpwstr>WPBenutzerTelefonDirektLinks</vt:lpwstr>
  </property>
  <property fmtid="{D5CDD505-2E9C-101B-9397-08002B2CF9AE}" pid="42" name="WPBenutzerFaxDirektLinks">
    <vt:lpwstr>WPBenutzerFaxDirektLinks</vt:lpwstr>
  </property>
  <property fmtid="{D5CDD505-2E9C-101B-9397-08002B2CF9AE}" pid="43" name="WPBenutzerEmailLinks">
    <vt:lpwstr>WPBenutzerEmailLinks</vt:lpwstr>
  </property>
  <property fmtid="{D5CDD505-2E9C-101B-9397-08002B2CF9AE}" pid="44" name="WPBenutzerLogoLinks">
    <vt:lpwstr>WPBenutzerLogoLinks</vt:lpwstr>
  </property>
  <property fmtid="{D5CDD505-2E9C-101B-9397-08002B2CF9AE}" pid="45" name="WPBenutzerKurzzeichenRechts">
    <vt:lpwstr>WPBenutzerKurzzeichenRechts</vt:lpwstr>
  </property>
  <property fmtid="{D5CDD505-2E9C-101B-9397-08002B2CF9AE}" pid="46" name="WPBenutzerNameRechts">
    <vt:lpwstr>WPBenutzerNameRechts</vt:lpwstr>
  </property>
  <property fmtid="{D5CDD505-2E9C-101B-9397-08002B2CF9AE}" pid="47" name="WPBenutzerVornameRechts">
    <vt:lpwstr>WPBenutzerVornameRechts</vt:lpwstr>
  </property>
  <property fmtid="{D5CDD505-2E9C-101B-9397-08002B2CF9AE}" pid="48" name="WPBenutzerTitelRechts">
    <vt:lpwstr>WPBenutzerTitelRechts</vt:lpwstr>
  </property>
  <property fmtid="{D5CDD505-2E9C-101B-9397-08002B2CF9AE}" pid="49" name="WPBenutzerFunktionRechts">
    <vt:lpwstr>WPBenutzerFunktionRechts</vt:lpwstr>
  </property>
  <property fmtid="{D5CDD505-2E9C-101B-9397-08002B2CF9AE}" pid="50" name="WPBenutzerAbteilungRechts">
    <vt:lpwstr>WPBenutzerAbteilungRechts</vt:lpwstr>
  </property>
  <property fmtid="{D5CDD505-2E9C-101B-9397-08002B2CF9AE}" pid="51" name="WPBenutzerFakultätIDRechts">
    <vt:lpwstr>WPBenutzerFakultätIDRechts</vt:lpwstr>
  </property>
  <property fmtid="{D5CDD505-2E9C-101B-9397-08002B2CF9AE}" pid="52" name="WPBenutzerFakultätRechts">
    <vt:lpwstr>WPBenutzerFakultätRechts</vt:lpwstr>
  </property>
  <property fmtid="{D5CDD505-2E9C-101B-9397-08002B2CF9AE}" pid="53" name="WPBenutzerInstitutRechts">
    <vt:lpwstr>WPBenutzerInstitutRechts</vt:lpwstr>
  </property>
  <property fmtid="{D5CDD505-2E9C-101B-9397-08002B2CF9AE}" pid="54" name="WPBenutzerTelefonDirektRechts">
    <vt:lpwstr>WPBenutzerTelefonDirektRechts</vt:lpwstr>
  </property>
  <property fmtid="{D5CDD505-2E9C-101B-9397-08002B2CF9AE}" pid="55" name="WPBenutzerFaxDirektRechts">
    <vt:lpwstr>WPBenutzerFaxDirektRechts</vt:lpwstr>
  </property>
  <property fmtid="{D5CDD505-2E9C-101B-9397-08002B2CF9AE}" pid="56" name="WPBenutzerEmailRechts">
    <vt:lpwstr>WPBenutzerEmailRechts</vt:lpwstr>
  </property>
  <property fmtid="{D5CDD505-2E9C-101B-9397-08002B2CF9AE}" pid="57" name="WPBenutzerLogoRechts">
    <vt:lpwstr>WPBenutzerLogoRechts</vt:lpwstr>
  </property>
  <property fmtid="{D5CDD505-2E9C-101B-9397-08002B2CF9AE}" pid="58" name="WPBenutzerKurzzeichenVerfasser">
    <vt:lpwstr>PiMa</vt:lpwstr>
  </property>
  <property fmtid="{D5CDD505-2E9C-101B-9397-08002B2CF9AE}" pid="59" name="WPMakrostart">
    <vt:lpwstr>modWordPlus.DocRefreshPS</vt:lpwstr>
  </property>
  <property fmtid="{D5CDD505-2E9C-101B-9397-08002B2CF9AE}" pid="60" name="WPBenutzerInternet">
    <vt:lpwstr>www.unilu.ch</vt:lpwstr>
  </property>
  <property fmtid="{D5CDD505-2E9C-101B-9397-08002B2CF9AE}" pid="61" name="WPBenutzerTitelSuffix">
    <vt:lpwstr/>
  </property>
  <property fmtid="{D5CDD505-2E9C-101B-9397-08002B2CF9AE}" pid="62" name="WPBenutzerIDVerfasser">
    <vt:lpwstr>20</vt:lpwstr>
  </property>
  <property fmtid="{D5CDD505-2E9C-101B-9397-08002B2CF9AE}" pid="63" name="WPBenutzerVornameVerfasser">
    <vt:lpwstr>Maria</vt:lpwstr>
  </property>
  <property fmtid="{D5CDD505-2E9C-101B-9397-08002B2CF9AE}" pid="64" name="WPBenutzerNameVerfasser">
    <vt:lpwstr>Pinho-Kuster</vt:lpwstr>
  </property>
  <property fmtid="{D5CDD505-2E9C-101B-9397-08002B2CF9AE}" pid="65" name="WPBenutzerTitelVerfasser">
    <vt:lpwstr/>
  </property>
  <property fmtid="{D5CDD505-2E9C-101B-9397-08002B2CF9AE}" pid="66" name="WPBenutzerTitelSuffixVerfasser">
    <vt:lpwstr/>
  </property>
  <property fmtid="{D5CDD505-2E9C-101B-9397-08002B2CF9AE}" pid="67" name="WPBenutzerFunktionVerfasser">
    <vt:lpwstr>Sachbearbeiterin Personaldienst</vt:lpwstr>
  </property>
  <property fmtid="{D5CDD505-2E9C-101B-9397-08002B2CF9AE}" pid="68" name="WPBenutzerInstitutVerfasser">
    <vt:lpwstr>Personaldienst</vt:lpwstr>
  </property>
  <property fmtid="{D5CDD505-2E9C-101B-9397-08002B2CF9AE}" pid="69" name="WPBenutzerLogoIDVerfasser">
    <vt:lpwstr>1</vt:lpwstr>
  </property>
  <property fmtid="{D5CDD505-2E9C-101B-9397-08002B2CF9AE}" pid="70" name="WPBenutzerLogoVerfasser">
    <vt:lpwstr> </vt:lpwstr>
  </property>
  <property fmtid="{D5CDD505-2E9C-101B-9397-08002B2CF9AE}" pid="71" name="WPBenutzerTelefonDirektVerfasser">
    <vt:lpwstr>+41 41 228 77 02</vt:lpwstr>
  </property>
  <property fmtid="{D5CDD505-2E9C-101B-9397-08002B2CF9AE}" pid="72" name="WPBenutzerFaxDirektVerfasser">
    <vt:lpwstr>+41 41 228 55 02</vt:lpwstr>
  </property>
  <property fmtid="{D5CDD505-2E9C-101B-9397-08002B2CF9AE}" pid="73" name="WPBenutzerEmailVerfasser">
    <vt:lpwstr>maria.pinho@unilu.ch</vt:lpwstr>
  </property>
  <property fmtid="{D5CDD505-2E9C-101B-9397-08002B2CF9AE}" pid="74" name="WPBenutzerInternetVerfasser">
    <vt:lpwstr>www.unilu.ch</vt:lpwstr>
  </property>
  <property fmtid="{D5CDD505-2E9C-101B-9397-08002B2CF9AE}" pid="75" name="WPBenutzerFakultätIDVerfasser">
    <vt:lpwstr>4</vt:lpwstr>
  </property>
  <property fmtid="{D5CDD505-2E9C-101B-9397-08002B2CF9AE}" pid="76" name="WPBenutzerFakultätVerfasser">
    <vt:lpwstr>Zentrale Dienste</vt:lpwstr>
  </property>
  <property fmtid="{D5CDD505-2E9C-101B-9397-08002B2CF9AE}" pid="77" name="WPBenutzerFakultätKurzzeichenVerfasser">
    <vt:lpwstr>ZD</vt:lpwstr>
  </property>
  <property fmtid="{D5CDD505-2E9C-101B-9397-08002B2CF9AE}" pid="78" name="WPBenutzerID">
    <vt:lpwstr>20</vt:lpwstr>
  </property>
  <property fmtid="{D5CDD505-2E9C-101B-9397-08002B2CF9AE}" pid="79" name="WPBenutzerLogoID">
    <vt:lpwstr>1</vt:lpwstr>
  </property>
  <property fmtid="{D5CDD505-2E9C-101B-9397-08002B2CF9AE}" pid="80" name="WPBenutzerFakultätKurzzeichen">
    <vt:lpwstr>ZD</vt:lpwstr>
  </property>
  <property fmtid="{D5CDD505-2E9C-101B-9397-08002B2CF9AE}" pid="81" name="WPStandortID">
    <vt:lpwstr>1</vt:lpwstr>
  </property>
  <property fmtid="{D5CDD505-2E9C-101B-9397-08002B2CF9AE}" pid="82" name="WPFirmaReserve1">
    <vt:lpwstr>-- Hier könnte Ihre Werbung stehen --</vt:lpwstr>
  </property>
  <property fmtid="{D5CDD505-2E9C-101B-9397-08002B2CF9AE}" pid="83" name="WPFirmaReserve2">
    <vt:lpwstr>-- Hier auch --</vt:lpwstr>
  </property>
</Properties>
</file>